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E6" w:rsidRPr="0002229B" w:rsidRDefault="000C7BE6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29B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УЧРЕЖДЕНИЕДОПОЛНИТЕЛЬНОГО ОБРАЗОВАНИЯ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29B">
        <w:rPr>
          <w:rFonts w:ascii="Times New Roman" w:hAnsi="Times New Roman" w:cs="Times New Roman"/>
          <w:b/>
          <w:sz w:val="28"/>
          <w:szCs w:val="28"/>
        </w:rPr>
        <w:t>«ЗМИЕВСКАЯ ДЕТСКАЯ  ШКОЛА ИСКУССТВ»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02229B">
        <w:rPr>
          <w:rFonts w:ascii="Times New Roman" w:hAnsi="Times New Roman" w:cs="Times New Roman"/>
          <w:b/>
          <w:sz w:val="28"/>
          <w:szCs w:val="28"/>
        </w:rPr>
        <w:t>СВЕРДЛОВСКОГО РАЙОНА ОРЛОВСКОЙ ОБЛАСТИ</w:t>
      </w: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Default="000C7BE6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C7BE6" w:rsidRPr="00E94B09" w:rsidRDefault="000C7BE6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C7BE6" w:rsidRPr="0075403A" w:rsidRDefault="000C7BE6" w:rsidP="00E71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0C7BE6" w:rsidRDefault="000C7BE6" w:rsidP="00E71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 xml:space="preserve">ПО.01. </w:t>
      </w:r>
      <w:r>
        <w:rPr>
          <w:rFonts w:ascii="Times New Roman" w:hAnsi="Times New Roman"/>
          <w:b/>
          <w:bCs/>
          <w:sz w:val="28"/>
          <w:szCs w:val="28"/>
        </w:rPr>
        <w:t xml:space="preserve">УЧЕБНЫЕ ПРЕДМЕТЫ </w:t>
      </w:r>
    </w:p>
    <w:p w:rsidR="000C7BE6" w:rsidRDefault="000C7BE6" w:rsidP="00E71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ИСПОЛНИТЕЛЬСКОЙ ПОДГОТОВКИ</w:t>
      </w:r>
    </w:p>
    <w:p w:rsidR="000C7BE6" w:rsidRDefault="000C7BE6" w:rsidP="00E7156E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C7BE6" w:rsidRPr="00E94B09" w:rsidRDefault="000C7BE6" w:rsidP="00E7156E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C7BE6" w:rsidRPr="00004BDE" w:rsidRDefault="000C7BE6" w:rsidP="00E7156E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Программа 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>учебно</w:t>
      </w:r>
      <w:r>
        <w:rPr>
          <w:rFonts w:ascii="Times New Roman" w:hAnsi="Times New Roman"/>
          <w:b/>
          <w:color w:val="000000"/>
          <w:sz w:val="36"/>
          <w:szCs w:val="36"/>
        </w:rPr>
        <w:t>го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 xml:space="preserve"> предмет</w:t>
      </w:r>
      <w:r>
        <w:rPr>
          <w:rFonts w:ascii="Times New Roman" w:hAnsi="Times New Roman"/>
          <w:b/>
          <w:color w:val="000000"/>
          <w:sz w:val="36"/>
          <w:szCs w:val="36"/>
        </w:rPr>
        <w:t>а</w:t>
      </w:r>
    </w:p>
    <w:p w:rsidR="000C7BE6" w:rsidRDefault="000C7BE6" w:rsidP="00E7156E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ПО.01 УП.01 Основы музыкального исполнительства (фортепиано)</w:t>
      </w:r>
    </w:p>
    <w:p w:rsidR="000C7BE6" w:rsidRDefault="000C7BE6" w:rsidP="00BB269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B269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0C7BE6" w:rsidRDefault="000C7BE6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ДОПОЛНИТЕЛЬНОЙ ОБЩЕРАЗВИВАЮЩЕЙ </w:t>
      </w:r>
    </w:p>
    <w:p w:rsidR="000C7BE6" w:rsidRDefault="000C7BE6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ПРОГРАММЫ В ОБЛАСТИ </w:t>
      </w:r>
    </w:p>
    <w:p w:rsidR="000C7BE6" w:rsidRDefault="000C7BE6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МУЗЫКАЛЬНОГО ИСКУССТВА </w:t>
      </w:r>
    </w:p>
    <w:p w:rsidR="000C7BE6" w:rsidRPr="00E7156E" w:rsidRDefault="000C7BE6" w:rsidP="00E7156E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«Основы музыкального исполнительства»</w:t>
      </w:r>
    </w:p>
    <w:p w:rsidR="000C7BE6" w:rsidRPr="00E94B09" w:rsidRDefault="000C7BE6" w:rsidP="00BB269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7BE6" w:rsidRPr="00E94B09" w:rsidRDefault="000C7BE6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C7BE6" w:rsidRDefault="000C7BE6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E7156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CA01D5" w:rsidRDefault="000C7BE6" w:rsidP="009E43C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CA01D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Змиевка,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 w:cs="Times New Roman"/>
            <w:sz w:val="28"/>
            <w:szCs w:val="28"/>
          </w:rPr>
          <w:t>2014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0C7BE6" w:rsidRDefault="000C7BE6" w:rsidP="00CA01D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BE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0C7BE6" w:rsidRDefault="000C7BE6" w:rsidP="00CA01D5">
      <w:pPr>
        <w:rPr>
          <w:rFonts w:ascii="Times New Roman" w:hAnsi="Times New Roman" w:cs="Times New Roman"/>
          <w:b/>
          <w:sz w:val="28"/>
          <w:szCs w:val="28"/>
        </w:rPr>
      </w:pPr>
      <w:r w:rsidRPr="00182BE8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88.25pt;height:690pt">
            <v:imagedata r:id="rId8" o:title=""/>
          </v:shape>
        </w:pict>
      </w:r>
    </w:p>
    <w:p w:rsidR="000C7BE6" w:rsidRDefault="000C7BE6" w:rsidP="00CA01D5">
      <w:pPr>
        <w:rPr>
          <w:rFonts w:ascii="Times New Roman" w:hAnsi="Times New Roman" w:cs="Times New Roman"/>
          <w:b/>
          <w:sz w:val="28"/>
          <w:szCs w:val="28"/>
        </w:rPr>
      </w:pPr>
    </w:p>
    <w:p w:rsidR="000C7BE6" w:rsidRPr="00305D15" w:rsidRDefault="000C7BE6" w:rsidP="00FD7D9C">
      <w:pPr>
        <w:spacing w:line="360" w:lineRule="auto"/>
        <w:ind w:left="1452" w:firstLine="708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0C7BE6" w:rsidRPr="00305D15" w:rsidRDefault="000C7BE6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26BF5">
        <w:rPr>
          <w:rFonts w:ascii="Times New Roman" w:hAnsi="Times New Roman"/>
          <w:b/>
          <w:sz w:val="28"/>
          <w:szCs w:val="28"/>
        </w:rPr>
        <w:t>I.</w:t>
      </w:r>
      <w:r w:rsidRPr="00E37C0C">
        <w:rPr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04BDE">
        <w:rPr>
          <w:rFonts w:ascii="Times New Roman" w:hAnsi="Times New Roman"/>
          <w:i/>
          <w:sz w:val="28"/>
          <w:szCs w:val="28"/>
        </w:rPr>
        <w:t>Срок реализации учебного предмета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0C7BE6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BF7920">
        <w:rPr>
          <w:rFonts w:ascii="Times New Roman" w:hAnsi="Times New Roman"/>
          <w:i/>
          <w:sz w:val="28"/>
          <w:szCs w:val="28"/>
        </w:rPr>
        <w:t>Сведения о затратах учебного времени</w:t>
      </w:r>
      <w:r w:rsidRPr="00004BDE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Цель</w:t>
      </w:r>
      <w:r w:rsidRPr="00004BDE">
        <w:rPr>
          <w:rFonts w:ascii="Times New Roman" w:hAnsi="Times New Roman"/>
          <w:i/>
          <w:sz w:val="28"/>
          <w:szCs w:val="28"/>
        </w:rPr>
        <w:t xml:space="preserve"> и задачи учебного предмета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04BDE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0C7BE6" w:rsidRPr="00004BDE" w:rsidRDefault="000C7BE6" w:rsidP="00FD7D9C">
      <w:pPr>
        <w:pStyle w:val="NoSpacing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0C7BE6" w:rsidRPr="00305D15" w:rsidRDefault="000C7BE6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</w:t>
      </w:r>
      <w:r w:rsidRPr="00971DB8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004BDE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0C7BE6" w:rsidRDefault="000C7BE6" w:rsidP="00FD7D9C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305D15">
        <w:rPr>
          <w:rFonts w:ascii="Times New Roman" w:hAnsi="Times New Roman"/>
          <w:b/>
          <w:sz w:val="28"/>
          <w:szCs w:val="28"/>
        </w:rPr>
        <w:t>щихся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0C7BE6" w:rsidRPr="00004BDE" w:rsidRDefault="000C7BE6" w:rsidP="00FD7D9C">
      <w:pPr>
        <w:spacing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04BDE">
        <w:rPr>
          <w:rFonts w:ascii="Times New Roman" w:hAnsi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0C7BE6" w:rsidRPr="00C055FD" w:rsidRDefault="000C7BE6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0C7BE6" w:rsidRPr="00004BDE" w:rsidRDefault="000C7BE6" w:rsidP="00FD7D9C">
      <w:pPr>
        <w:pStyle w:val="NoSpacing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0C7BE6" w:rsidRPr="00004BDE" w:rsidRDefault="000C7BE6" w:rsidP="00FD7D9C">
      <w:pPr>
        <w:pStyle w:val="NoSpacing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0C7BE6" w:rsidRPr="00C055FD" w:rsidRDefault="000C7BE6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</w:p>
    <w:p w:rsidR="000C7BE6" w:rsidRPr="00C055FD" w:rsidRDefault="000C7BE6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Список</w:t>
      </w:r>
      <w:r w:rsidRPr="00C055F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литературы и средств обучения 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0C7BE6" w:rsidRPr="00004BDE" w:rsidRDefault="000C7BE6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0C7BE6" w:rsidRDefault="000C7BE6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0C7BE6" w:rsidRDefault="000C7BE6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0C7BE6" w:rsidRDefault="000C7BE6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0C7BE6" w:rsidRDefault="000C7BE6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0C7BE6" w:rsidRDefault="000C7BE6" w:rsidP="00D52F43">
      <w:pPr>
        <w:rPr>
          <w:rFonts w:ascii="Times New Roman" w:hAnsi="Times New Roman" w:cs="Times New Roman"/>
          <w:b/>
          <w:sz w:val="28"/>
          <w:szCs w:val="28"/>
        </w:rPr>
      </w:pPr>
    </w:p>
    <w:p w:rsidR="000C7BE6" w:rsidRDefault="000C7BE6" w:rsidP="00374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C7BE6" w:rsidRPr="00FD7D9C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>
        <w:rPr>
          <w:rFonts w:ascii="Times New Roman" w:hAnsi="Times New Roman"/>
          <w:b/>
          <w:i/>
          <w:sz w:val="28"/>
          <w:szCs w:val="28"/>
        </w:rPr>
        <w:t xml:space="preserve">рактеристика учебного предмета, </w:t>
      </w:r>
      <w:r w:rsidRPr="00635A08">
        <w:rPr>
          <w:rFonts w:ascii="Times New Roman" w:hAnsi="Times New Roman"/>
          <w:b/>
          <w:i/>
          <w:sz w:val="28"/>
          <w:szCs w:val="28"/>
        </w:rPr>
        <w:t xml:space="preserve">его место </w:t>
      </w: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49F9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0C7BE6" w:rsidRPr="00871705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7920">
        <w:rPr>
          <w:rFonts w:ascii="Times New Roman" w:hAnsi="Times New Roman"/>
          <w:sz w:val="28"/>
          <w:szCs w:val="28"/>
        </w:rPr>
        <w:t xml:space="preserve">Программа учебного предмета </w:t>
      </w:r>
      <w:r>
        <w:rPr>
          <w:rFonts w:ascii="Times New Roman" w:hAnsi="Times New Roman"/>
          <w:sz w:val="28"/>
          <w:szCs w:val="28"/>
        </w:rPr>
        <w:t>«Основы музыкального исполнительства (фортепиано)»</w:t>
      </w:r>
      <w:r w:rsidRPr="00BF7920">
        <w:rPr>
          <w:rFonts w:ascii="Times New Roman" w:hAnsi="Times New Roman"/>
          <w:sz w:val="28"/>
          <w:szCs w:val="28"/>
        </w:rPr>
        <w:t xml:space="preserve"> разработана </w:t>
      </w:r>
      <w:r>
        <w:rPr>
          <w:rFonts w:ascii="Times New Roman" w:hAnsi="Times New Roman"/>
          <w:sz w:val="28"/>
          <w:szCs w:val="28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фортепиано в детских школах искусств.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воспитание – один из факторов формирования детского сознания и нравственности, всестороннего развития творческих и художественных способностей подрастающего поколения. Важным разделом эстетического воспитания является музыкальное образование.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учащимся общее музыкальное развитие, приобщить детей к сокровищнице музыкального искусства, сформировать их эстетические вкусы на лучших образцах классической русской и зарубежной музыки.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задача пианиста-педагога, как и педагога любой другой специальности, - научить детей чувствовать, слушать – переживать музыку, пробудить любовь к ней, вызвать эмоциональный отклик на музыкальные образы. </w:t>
      </w:r>
    </w:p>
    <w:p w:rsidR="000C7BE6" w:rsidRPr="00D704F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 w:cs="Times New Roman"/>
          <w:sz w:val="28"/>
          <w:szCs w:val="28"/>
        </w:rPr>
        <w:t>трехлетний</w:t>
      </w:r>
      <w:r w:rsidRPr="00D704F6">
        <w:rPr>
          <w:rFonts w:ascii="Times New Roman" w:hAnsi="Times New Roman" w:cs="Times New Roman"/>
          <w:sz w:val="28"/>
          <w:szCs w:val="28"/>
        </w:rPr>
        <w:t xml:space="preserve"> срок обучения.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>Возраст детей, прис</w:t>
      </w:r>
      <w:r>
        <w:rPr>
          <w:rFonts w:ascii="Times New Roman" w:hAnsi="Times New Roman" w:cs="Times New Roman"/>
          <w:sz w:val="28"/>
          <w:szCs w:val="28"/>
        </w:rPr>
        <w:t xml:space="preserve">тупающих к освоению программы, </w:t>
      </w:r>
      <w:r w:rsidRPr="00D70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– 14 лет</w:t>
      </w:r>
      <w:r w:rsidRPr="00D704F6">
        <w:rPr>
          <w:rFonts w:ascii="Times New Roman" w:hAnsi="Times New Roman" w:cs="Times New Roman"/>
          <w:sz w:val="28"/>
          <w:szCs w:val="28"/>
        </w:rPr>
        <w:t>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предполагает достаточную</w:t>
      </w:r>
      <w:r w:rsidRPr="00B11A1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вободу в выборе репертуара и </w:t>
      </w:r>
      <w:r w:rsidRPr="00B11A11">
        <w:rPr>
          <w:rFonts w:ascii="Times New Roman" w:hAnsi="Times New Roman" w:cs="Times New Roman"/>
          <w:sz w:val="28"/>
          <w:szCs w:val="28"/>
        </w:rPr>
        <w:t>направлена, прежде всего, на развитие интересов самого обучающегося.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Недельная нагрузка по предмету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(фортепиано)</w:t>
      </w:r>
      <w:r w:rsidRPr="002333C1">
        <w:rPr>
          <w:rFonts w:ascii="Times New Roman" w:hAnsi="Times New Roman" w:cs="Times New Roman"/>
          <w:sz w:val="28"/>
          <w:szCs w:val="28"/>
        </w:rPr>
        <w:t xml:space="preserve">» составляет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33C1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в неделю. Занятия проходят в индивидуальной форме. В целях формирования нав</w:t>
      </w:r>
      <w:r>
        <w:rPr>
          <w:rFonts w:ascii="Times New Roman" w:hAnsi="Times New Roman" w:cs="Times New Roman"/>
          <w:sz w:val="28"/>
          <w:szCs w:val="28"/>
        </w:rPr>
        <w:t>ыков ансамблевого музицирования</w:t>
      </w:r>
      <w:r w:rsidRPr="002333C1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0C7BE6" w:rsidRPr="00C77C4E" w:rsidRDefault="000C7BE6" w:rsidP="00BB269A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7C4E">
        <w:rPr>
          <w:rFonts w:ascii="Times New Roman" w:hAnsi="Times New Roman"/>
          <w:sz w:val="28"/>
          <w:szCs w:val="28"/>
          <w:lang w:val="ru-RU"/>
        </w:rPr>
        <w:t xml:space="preserve">Эффективным способом музыкального развития детей является игра в ансамбле, </w:t>
      </w:r>
      <w:r>
        <w:rPr>
          <w:rFonts w:ascii="Times New Roman" w:hAnsi="Times New Roman"/>
          <w:sz w:val="28"/>
          <w:szCs w:val="28"/>
          <w:lang w:val="ru-RU"/>
        </w:rPr>
        <w:t xml:space="preserve">в том числе, с педагогом, позволяющая </w:t>
      </w:r>
      <w:r w:rsidRPr="00C77C4E">
        <w:rPr>
          <w:rFonts w:ascii="Times New Roman" w:hAnsi="Times New Roman"/>
          <w:sz w:val="28"/>
          <w:szCs w:val="28"/>
          <w:lang w:val="ru-RU"/>
        </w:rPr>
        <w:t>совместными ус</w:t>
      </w:r>
      <w:r>
        <w:rPr>
          <w:rFonts w:ascii="Times New Roman" w:hAnsi="Times New Roman"/>
          <w:sz w:val="28"/>
          <w:szCs w:val="28"/>
          <w:lang w:val="ru-RU"/>
        </w:rPr>
        <w:t>илиями создавать художественно-</w:t>
      </w:r>
      <w:r w:rsidRPr="00C77C4E">
        <w:rPr>
          <w:rFonts w:ascii="Times New Roman" w:hAnsi="Times New Roman"/>
          <w:sz w:val="28"/>
          <w:szCs w:val="28"/>
          <w:lang w:val="ru-RU"/>
        </w:rPr>
        <w:t>осм</w:t>
      </w:r>
      <w:r>
        <w:rPr>
          <w:rFonts w:ascii="Times New Roman" w:hAnsi="Times New Roman"/>
          <w:sz w:val="28"/>
          <w:szCs w:val="28"/>
          <w:lang w:val="ru-RU"/>
        </w:rPr>
        <w:t xml:space="preserve">ысленные трактовки произведений, </w:t>
      </w:r>
      <w:r w:rsidRPr="00C77C4E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гармонический слух, формирующая навыки игры ритмично, синхронно. 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Ансамблевое музицирование  доставляет большое удовольствие ученикам и позволяет им уже </w:t>
      </w:r>
      <w:r>
        <w:rPr>
          <w:rFonts w:ascii="Times New Roman" w:hAnsi="Times New Roman"/>
          <w:sz w:val="28"/>
          <w:szCs w:val="28"/>
          <w:lang w:val="ru-RU"/>
        </w:rPr>
        <w:t>на первом этапе обучения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 почувствовать себя музыкантами. </w:t>
      </w:r>
      <w:r w:rsidRPr="00C77C4E">
        <w:rPr>
          <w:rFonts w:ascii="Times New Roman" w:hAnsi="Times New Roman"/>
          <w:sz w:val="28"/>
          <w:szCs w:val="28"/>
          <w:lang w:val="ru-RU"/>
        </w:rPr>
        <w:t>А позитивные эмоции всегда являются серьезным стимулом в индивидуальных занятиях музыкой.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применяется индивидуальный подход.</w:t>
      </w: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10670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0C7BE6" w:rsidRPr="00110670" w:rsidRDefault="000C7BE6" w:rsidP="00BB269A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10670">
        <w:rPr>
          <w:rFonts w:ascii="Times New Roman" w:hAnsi="Times New Roman"/>
          <w:sz w:val="28"/>
          <w:szCs w:val="28"/>
        </w:rPr>
        <w:t>При реализации программы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(фортепиано)</w:t>
      </w:r>
      <w:r w:rsidRPr="0011067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со сроком обучения 3 года</w:t>
      </w:r>
      <w:r w:rsidRPr="00110670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третий годы обучения</w:t>
      </w:r>
      <w:r w:rsidRPr="00110670">
        <w:rPr>
          <w:rFonts w:ascii="Times New Roman" w:hAnsi="Times New Roman"/>
          <w:sz w:val="28"/>
          <w:szCs w:val="28"/>
        </w:rPr>
        <w:t xml:space="preserve"> составляет 3</w:t>
      </w:r>
      <w:r>
        <w:rPr>
          <w:rFonts w:ascii="Times New Roman" w:hAnsi="Times New Roman"/>
          <w:sz w:val="28"/>
          <w:szCs w:val="28"/>
        </w:rPr>
        <w:t>5</w:t>
      </w:r>
      <w:r w:rsidRPr="00110670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110670">
        <w:rPr>
          <w:rFonts w:ascii="Times New Roman" w:hAnsi="Times New Roman"/>
          <w:sz w:val="28"/>
          <w:szCs w:val="28"/>
        </w:rPr>
        <w:t xml:space="preserve"> в год</w:t>
      </w:r>
      <w:r>
        <w:rPr>
          <w:rFonts w:ascii="Times New Roman" w:hAnsi="Times New Roman"/>
          <w:sz w:val="28"/>
          <w:szCs w:val="28"/>
        </w:rPr>
        <w:t>.</w:t>
      </w:r>
      <w:r w:rsidRPr="00110670">
        <w:rPr>
          <w:rFonts w:ascii="Times New Roman" w:hAnsi="Times New Roman"/>
          <w:sz w:val="28"/>
          <w:szCs w:val="28"/>
        </w:rPr>
        <w:t xml:space="preserve"> </w:t>
      </w:r>
    </w:p>
    <w:p w:rsidR="000C7BE6" w:rsidRPr="00110670" w:rsidRDefault="000C7BE6" w:rsidP="00BB269A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C7BE6" w:rsidRPr="00CD6E67" w:rsidRDefault="000C7BE6" w:rsidP="00FD7D9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D6E67">
        <w:rPr>
          <w:rFonts w:ascii="Times New Roman" w:hAnsi="Times New Roman"/>
          <w:b/>
          <w:i/>
          <w:sz w:val="28"/>
          <w:szCs w:val="28"/>
        </w:rPr>
        <w:t>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3"/>
        <w:gridCol w:w="948"/>
        <w:gridCol w:w="948"/>
        <w:gridCol w:w="948"/>
        <w:gridCol w:w="949"/>
        <w:gridCol w:w="948"/>
        <w:gridCol w:w="949"/>
        <w:gridCol w:w="1898"/>
      </w:tblGrid>
      <w:tr w:rsidR="000C7BE6" w:rsidRPr="00A1006F" w:rsidTr="00D52F43">
        <w:tc>
          <w:tcPr>
            <w:tcW w:w="1983" w:type="dxa"/>
            <w:vAlign w:val="center"/>
          </w:tcPr>
          <w:p w:rsidR="000C7BE6" w:rsidRPr="00A1006F" w:rsidRDefault="000C7BE6" w:rsidP="00D52F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0C7BE6" w:rsidRPr="00A1006F" w:rsidRDefault="000C7BE6" w:rsidP="00D52F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аттестации</w:t>
            </w:r>
          </w:p>
        </w:tc>
        <w:tc>
          <w:tcPr>
            <w:tcW w:w="5690" w:type="dxa"/>
            <w:gridSpan w:val="6"/>
            <w:vAlign w:val="center"/>
          </w:tcPr>
          <w:p w:rsidR="000C7BE6" w:rsidRPr="002D0468" w:rsidRDefault="000C7BE6" w:rsidP="00D52F43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A1006F">
              <w:rPr>
                <w:rFonts w:ascii="Times New Roman" w:hAnsi="Times New Roman"/>
                <w:b/>
              </w:rPr>
              <w:t>Затраты учебного времени</w:t>
            </w:r>
          </w:p>
        </w:tc>
        <w:tc>
          <w:tcPr>
            <w:tcW w:w="1898" w:type="dxa"/>
            <w:vAlign w:val="center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Всего часов</w:t>
            </w:r>
          </w:p>
        </w:tc>
      </w:tr>
      <w:tr w:rsidR="000C7BE6" w:rsidRPr="00A1006F" w:rsidTr="00D52F43">
        <w:tc>
          <w:tcPr>
            <w:tcW w:w="1983" w:type="dxa"/>
            <w:shd w:val="clear" w:color="auto" w:fill="F2F2F2"/>
            <w:vAlign w:val="center"/>
          </w:tcPr>
          <w:p w:rsidR="000C7BE6" w:rsidRPr="00CD120E" w:rsidRDefault="000C7BE6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896" w:type="dxa"/>
            <w:gridSpan w:val="2"/>
            <w:shd w:val="clear" w:color="auto" w:fill="F2F2F2"/>
            <w:vAlign w:val="center"/>
          </w:tcPr>
          <w:p w:rsidR="000C7BE6" w:rsidRPr="00CD120E" w:rsidRDefault="000C7BE6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0C7BE6" w:rsidRPr="00CD120E" w:rsidRDefault="000C7BE6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0C7BE6" w:rsidRPr="00CD120E" w:rsidRDefault="000C7BE6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898" w:type="dxa"/>
            <w:vAlign w:val="center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0C7BE6" w:rsidRPr="00A1006F" w:rsidTr="0028535B">
        <w:trPr>
          <w:trHeight w:val="330"/>
        </w:trPr>
        <w:tc>
          <w:tcPr>
            <w:tcW w:w="1983" w:type="dxa"/>
            <w:shd w:val="clear" w:color="auto" w:fill="F2F2F2"/>
          </w:tcPr>
          <w:p w:rsidR="000C7BE6" w:rsidRPr="00A1006F" w:rsidRDefault="000C7BE6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1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2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3</w:t>
            </w:r>
          </w:p>
        </w:tc>
        <w:tc>
          <w:tcPr>
            <w:tcW w:w="949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4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5</w:t>
            </w:r>
          </w:p>
        </w:tc>
        <w:tc>
          <w:tcPr>
            <w:tcW w:w="949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6</w:t>
            </w:r>
          </w:p>
        </w:tc>
        <w:tc>
          <w:tcPr>
            <w:tcW w:w="1898" w:type="dxa"/>
            <w:vMerge w:val="restart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0C7BE6" w:rsidRPr="00A1006F" w:rsidTr="00D52F43">
        <w:trPr>
          <w:trHeight w:val="150"/>
        </w:trPr>
        <w:tc>
          <w:tcPr>
            <w:tcW w:w="1983" w:type="dxa"/>
            <w:shd w:val="clear" w:color="auto" w:fill="F2F2F2"/>
          </w:tcPr>
          <w:p w:rsidR="000C7BE6" w:rsidRPr="00A1006F" w:rsidRDefault="000C7BE6" w:rsidP="00D52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1898" w:type="dxa"/>
            <w:vMerge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0C7BE6" w:rsidRPr="00A1006F" w:rsidTr="00D52F43">
        <w:tc>
          <w:tcPr>
            <w:tcW w:w="1983" w:type="dxa"/>
          </w:tcPr>
          <w:p w:rsidR="000C7BE6" w:rsidRPr="00A1006F" w:rsidRDefault="000C7BE6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0C7BE6" w:rsidRPr="00A1006F" w:rsidTr="00D52F43">
        <w:tc>
          <w:tcPr>
            <w:tcW w:w="1983" w:type="dxa"/>
          </w:tcPr>
          <w:p w:rsidR="000C7BE6" w:rsidRPr="009C1735" w:rsidRDefault="000C7BE6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48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0C7BE6" w:rsidRPr="00A1006F" w:rsidRDefault="000C7BE6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0C7BE6" w:rsidRPr="00A1006F" w:rsidTr="00D52F43">
        <w:tc>
          <w:tcPr>
            <w:tcW w:w="1983" w:type="dxa"/>
          </w:tcPr>
          <w:p w:rsidR="000C7BE6" w:rsidRPr="009C1735" w:rsidRDefault="000C7BE6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898" w:type="dxa"/>
          </w:tcPr>
          <w:p w:rsidR="000C7BE6" w:rsidRPr="00A1006F" w:rsidRDefault="000C7BE6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420</w:t>
            </w:r>
          </w:p>
        </w:tc>
      </w:tr>
    </w:tbl>
    <w:p w:rsidR="000C7BE6" w:rsidRDefault="000C7BE6" w:rsidP="00E7156E">
      <w:pPr>
        <w:pStyle w:val="NoSpacing"/>
        <w:rPr>
          <w:rFonts w:ascii="Times New Roman" w:hAnsi="Times New Roman"/>
          <w:sz w:val="28"/>
          <w:szCs w:val="28"/>
          <w:lang w:eastAsia="ar-SA"/>
        </w:rPr>
      </w:pPr>
    </w:p>
    <w:p w:rsidR="000C7BE6" w:rsidRPr="00314AA7" w:rsidRDefault="000C7BE6" w:rsidP="00E7156E">
      <w:pPr>
        <w:pStyle w:val="NoSpacing"/>
        <w:jc w:val="center"/>
        <w:rPr>
          <w:rFonts w:ascii="Times New Roman" w:hAnsi="Times New Roman"/>
          <w:b/>
          <w:i/>
          <w:sz w:val="24"/>
          <w:szCs w:val="28"/>
        </w:rPr>
      </w:pPr>
      <w:r w:rsidRPr="00FF7FF9">
        <w:rPr>
          <w:rFonts w:ascii="Times New Roman" w:hAnsi="Times New Roman"/>
          <w:b/>
          <w:i/>
          <w:sz w:val="28"/>
          <w:szCs w:val="28"/>
        </w:rPr>
        <w:t xml:space="preserve">Объем </w:t>
      </w:r>
      <w:r w:rsidRPr="00314AA7">
        <w:rPr>
          <w:rFonts w:ascii="Times New Roman" w:hAnsi="Times New Roman"/>
          <w:b/>
          <w:i/>
          <w:sz w:val="28"/>
          <w:szCs w:val="28"/>
        </w:rPr>
        <w:t>учебного времени, предусмотренный учебным планом</w:t>
      </w:r>
      <w:r>
        <w:rPr>
          <w:rFonts w:ascii="Times New Roman" w:hAnsi="Times New Roman"/>
          <w:b/>
          <w:i/>
          <w:sz w:val="28"/>
          <w:szCs w:val="28"/>
        </w:rPr>
        <w:t xml:space="preserve"> о</w:t>
      </w:r>
      <w:r w:rsidRPr="00314AA7">
        <w:rPr>
          <w:rFonts w:ascii="Times New Roman" w:hAnsi="Times New Roman"/>
          <w:b/>
          <w:i/>
          <w:sz w:val="28"/>
          <w:szCs w:val="28"/>
        </w:rPr>
        <w:t>бразовательного учреждения на реализацию учебного предмета</w:t>
      </w:r>
    </w:p>
    <w:p w:rsidR="000C7BE6" w:rsidRPr="004E2829" w:rsidRDefault="000C7BE6" w:rsidP="00E7156E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C1735">
        <w:rPr>
          <w:rFonts w:ascii="Times New Roman" w:hAnsi="Times New Roman"/>
          <w:sz w:val="28"/>
          <w:szCs w:val="28"/>
        </w:rPr>
        <w:t>Общая трудоемкость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(фортепиано)</w:t>
      </w:r>
      <w:r w:rsidRPr="009C1735">
        <w:rPr>
          <w:rFonts w:ascii="Times New Roman" w:hAnsi="Times New Roman"/>
          <w:sz w:val="28"/>
          <w:szCs w:val="28"/>
        </w:rPr>
        <w:t xml:space="preserve">» при 3-летнем сроке обучения составляет 420 часа.  Из них: </w:t>
      </w:r>
      <w:r>
        <w:rPr>
          <w:rFonts w:ascii="Times New Roman" w:hAnsi="Times New Roman"/>
          <w:sz w:val="28"/>
          <w:szCs w:val="28"/>
        </w:rPr>
        <w:t xml:space="preserve">210 </w:t>
      </w:r>
      <w:r w:rsidRPr="009C1735">
        <w:rPr>
          <w:rFonts w:ascii="Times New Roman" w:hAnsi="Times New Roman"/>
          <w:sz w:val="28"/>
          <w:szCs w:val="28"/>
        </w:rPr>
        <w:t xml:space="preserve">часов – аудиторные занятия, </w:t>
      </w:r>
      <w:r>
        <w:rPr>
          <w:rFonts w:ascii="Times New Roman" w:hAnsi="Times New Roman"/>
          <w:sz w:val="28"/>
          <w:szCs w:val="28"/>
        </w:rPr>
        <w:t>210</w:t>
      </w:r>
      <w:r w:rsidRPr="009C1735">
        <w:rPr>
          <w:rFonts w:ascii="Times New Roman" w:hAnsi="Times New Roman"/>
          <w:sz w:val="28"/>
          <w:szCs w:val="28"/>
        </w:rPr>
        <w:t xml:space="preserve"> часов – самостоятельная работа</w:t>
      </w:r>
      <w:r w:rsidRPr="00BB269A">
        <w:rPr>
          <w:rFonts w:ascii="Times New Roman" w:hAnsi="Times New Roman"/>
          <w:i/>
          <w:sz w:val="28"/>
          <w:szCs w:val="28"/>
        </w:rPr>
        <w:t>.</w:t>
      </w: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</w:t>
      </w:r>
      <w:r w:rsidRPr="003C2ACB">
        <w:rPr>
          <w:rFonts w:ascii="Times New Roman" w:hAnsi="Times New Roman"/>
          <w:b/>
          <w:i/>
          <w:sz w:val="28"/>
          <w:szCs w:val="28"/>
        </w:rPr>
        <w:t>орма проведения учебных занятий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занятий и игры в ансамбле. Индивидуальная и мелкогрупповая формы занятий позволяю</w:t>
      </w:r>
      <w:r w:rsidRPr="00110670">
        <w:rPr>
          <w:rFonts w:ascii="Times New Roman" w:hAnsi="Times New Roman"/>
          <w:color w:val="000000"/>
          <w:sz w:val="28"/>
          <w:szCs w:val="28"/>
        </w:rPr>
        <w:t>т преподавателю построить процесс обучения в соответствии с принципами дифференцированного и индивидуального подходов.</w:t>
      </w:r>
    </w:p>
    <w:p w:rsidR="000C7BE6" w:rsidRPr="00B438E7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</w:t>
      </w:r>
      <w:r w:rsidRPr="006C39A0">
        <w:rPr>
          <w:rFonts w:ascii="Times New Roman" w:hAnsi="Times New Roman"/>
          <w:b/>
          <w:i/>
          <w:sz w:val="28"/>
          <w:szCs w:val="28"/>
        </w:rPr>
        <w:t xml:space="preserve"> учебного предмета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 фортепианном исполнительстве, формирование практических умений и навыков игры на фортепиано, устойчивого интереса к самостоятельной деятельности в области музыкального искусства.</w:t>
      </w:r>
    </w:p>
    <w:p w:rsidR="000C7BE6" w:rsidRPr="004E2829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C7BE6" w:rsidRPr="00E4165C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4165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Задачами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фортепиано)» являются: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ознакомление детей с</w:t>
      </w:r>
      <w:r>
        <w:rPr>
          <w:rFonts w:ascii="Times New Roman" w:hAnsi="Times New Roman" w:cs="Times New Roman"/>
          <w:sz w:val="28"/>
          <w:szCs w:val="28"/>
        </w:rPr>
        <w:t xml:space="preserve"> фортепиано</w:t>
      </w:r>
      <w:r w:rsidRPr="002333C1">
        <w:rPr>
          <w:rFonts w:ascii="Times New Roman" w:hAnsi="Times New Roman" w:cs="Times New Roman"/>
          <w:sz w:val="28"/>
          <w:szCs w:val="28"/>
        </w:rPr>
        <w:t>, исполнительскими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и разнообразием приемов игры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</w:t>
      </w:r>
      <w:r w:rsidRPr="002333C1">
        <w:rPr>
          <w:rFonts w:ascii="Times New Roman" w:hAnsi="Times New Roman" w:cs="Times New Roman"/>
          <w:sz w:val="28"/>
          <w:szCs w:val="28"/>
        </w:rPr>
        <w:t xml:space="preserve">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у детей трудолюбия, усидчивости, терпения</w:t>
      </w:r>
      <w:r>
        <w:rPr>
          <w:rFonts w:ascii="Times New Roman" w:hAnsi="Times New Roman" w:cs="Times New Roman"/>
          <w:sz w:val="28"/>
          <w:szCs w:val="28"/>
        </w:rPr>
        <w:t>, дисциплины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0C7BE6" w:rsidRPr="002333C1" w:rsidRDefault="000C7BE6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игровых </w:t>
      </w:r>
      <w:r w:rsidRPr="0037412D">
        <w:rPr>
          <w:rFonts w:ascii="Times New Roman" w:hAnsi="Times New Roman" w:cs="Times New Roman"/>
          <w:sz w:val="28"/>
          <w:szCs w:val="28"/>
        </w:rPr>
        <w:t xml:space="preserve">навыков и приемов, </w:t>
      </w:r>
      <w:r>
        <w:rPr>
          <w:rFonts w:ascii="Times New Roman" w:hAnsi="Times New Roman" w:cs="Times New Roman"/>
          <w:sz w:val="28"/>
          <w:szCs w:val="28"/>
        </w:rPr>
        <w:t>становление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исполнительского аппарата. </w:t>
      </w:r>
      <w:r>
        <w:rPr>
          <w:rFonts w:ascii="Times New Roman" w:hAnsi="Times New Roman" w:cs="Times New Roman"/>
          <w:sz w:val="28"/>
          <w:szCs w:val="28"/>
        </w:rPr>
        <w:t>Второе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- развитие </w:t>
      </w:r>
      <w:r>
        <w:rPr>
          <w:rFonts w:ascii="Times New Roman" w:hAnsi="Times New Roman" w:cs="Times New Roman"/>
          <w:sz w:val="28"/>
          <w:szCs w:val="28"/>
        </w:rPr>
        <w:t>практических форм музицирования на фортепиано, в том числе, игре в ансамбле</w:t>
      </w:r>
      <w:r w:rsidRPr="0037412D">
        <w:rPr>
          <w:rFonts w:ascii="Times New Roman" w:hAnsi="Times New Roman" w:cs="Times New Roman"/>
          <w:sz w:val="28"/>
          <w:szCs w:val="28"/>
        </w:rPr>
        <w:t>, подбор</w:t>
      </w:r>
      <w:r>
        <w:rPr>
          <w:rFonts w:ascii="Times New Roman" w:hAnsi="Times New Roman" w:cs="Times New Roman"/>
          <w:sz w:val="28"/>
          <w:szCs w:val="28"/>
        </w:rPr>
        <w:t>а по слуху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94D18">
        <w:rPr>
          <w:rFonts w:ascii="Times New Roman" w:hAnsi="Times New Roman"/>
          <w:b/>
          <w:i/>
          <w:sz w:val="28"/>
          <w:szCs w:val="28"/>
        </w:rPr>
        <w:t>труктур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C94D18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</w:p>
    <w:p w:rsidR="000C7BE6" w:rsidRPr="00110670" w:rsidRDefault="000C7BE6" w:rsidP="00BB269A">
      <w:pPr>
        <w:pStyle w:val="Body1"/>
        <w:ind w:firstLine="710"/>
        <w:jc w:val="both"/>
        <w:rPr>
          <w:rFonts w:ascii="Times New Roman" w:hAnsi="Times New Roman"/>
          <w:sz w:val="28"/>
          <w:szCs w:val="28"/>
          <w:lang w:val="ru-RU"/>
        </w:rPr>
      </w:pPr>
      <w:r w:rsidRPr="00110670">
        <w:rPr>
          <w:rFonts w:ascii="Times New Roman" w:hAnsi="Times New Roman"/>
          <w:sz w:val="28"/>
          <w:szCs w:val="28"/>
          <w:lang w:val="ru-RU"/>
        </w:rPr>
        <w:t>Программа содержит следующие разделы:</w:t>
      </w:r>
    </w:p>
    <w:p w:rsidR="000C7BE6" w:rsidRPr="00110670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0C7BE6" w:rsidRPr="00110670" w:rsidRDefault="000C7BE6" w:rsidP="00BB269A">
      <w:pPr>
        <w:pStyle w:val="ListParagraph"/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учебного предмета;</w:t>
      </w:r>
    </w:p>
    <w:p w:rsidR="000C7BE6" w:rsidRPr="00110670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0C7BE6" w:rsidRPr="00110670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0C7BE6" w:rsidRPr="00110670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0C7BE6" w:rsidRPr="00D8004B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sz w:val="28"/>
          <w:szCs w:val="28"/>
        </w:rPr>
      </w:pPr>
      <w:r w:rsidRPr="00D8004B">
        <w:rPr>
          <w:rFonts w:ascii="Times New Roman" w:hAnsi="Times New Roman"/>
          <w:sz w:val="28"/>
          <w:szCs w:val="28"/>
        </w:rPr>
        <w:t xml:space="preserve">формы и </w:t>
      </w:r>
      <w:r>
        <w:rPr>
          <w:rFonts w:ascii="Times New Roman" w:hAnsi="Times New Roman"/>
          <w:sz w:val="28"/>
          <w:szCs w:val="28"/>
        </w:rPr>
        <w:t>методы контроля, система оценок, итоговая аттестация;</w:t>
      </w:r>
    </w:p>
    <w:p w:rsidR="000C7BE6" w:rsidRPr="00110670" w:rsidRDefault="000C7BE6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0C7BE6" w:rsidRPr="00110670" w:rsidRDefault="000C7BE6" w:rsidP="00BB269A">
      <w:pPr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110670">
        <w:rPr>
          <w:rFonts w:ascii="Times New Roman" w:hAnsi="Times New Roman"/>
          <w:color w:val="000000"/>
          <w:sz w:val="28"/>
          <w:szCs w:val="28"/>
        </w:rPr>
        <w:t>программы «Содержание учебного предмета».</w:t>
      </w: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0C7BE6" w:rsidRDefault="000C7BE6" w:rsidP="00BB269A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0C7BE6" w:rsidRDefault="000C7BE6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словесный (объяснение, беседа, рассказ);</w:t>
      </w:r>
    </w:p>
    <w:p w:rsidR="000C7BE6" w:rsidRDefault="000C7BE6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0C7BE6" w:rsidRDefault="000C7BE6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практический (освоение приемов игры на инструменте);</w:t>
      </w:r>
    </w:p>
    <w:p w:rsidR="000C7BE6" w:rsidRPr="00EF26BE" w:rsidRDefault="000C7BE6" w:rsidP="00E7156E">
      <w:pPr>
        <w:pStyle w:val="1"/>
        <w:spacing w:after="240"/>
        <w:ind w:left="360"/>
        <w:jc w:val="both"/>
        <w:rPr>
          <w:rStyle w:val="Emphasis"/>
          <w:rFonts w:ascii="Times New Roman" w:hAnsi="Times New Roman" w:cs="Mangal"/>
          <w:i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0C7BE6" w:rsidRDefault="000C7BE6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A12CD"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0C7BE6" w:rsidRPr="00EA7BBC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BBC">
        <w:rPr>
          <w:rFonts w:ascii="Times New Roman" w:hAnsi="Times New Roman"/>
          <w:sz w:val="28"/>
          <w:szCs w:val="28"/>
        </w:rPr>
        <w:t xml:space="preserve">Каждый </w:t>
      </w:r>
      <w:r>
        <w:rPr>
          <w:rFonts w:ascii="Times New Roman" w:hAnsi="Times New Roman"/>
          <w:sz w:val="28"/>
          <w:szCs w:val="28"/>
        </w:rPr>
        <w:t>уча</w:t>
      </w:r>
      <w:r w:rsidRPr="00EA7BB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 Во время самостоятельной работы учащиеся</w:t>
      </w:r>
      <w:r>
        <w:rPr>
          <w:rFonts w:ascii="Times New Roman" w:hAnsi="Times New Roman"/>
          <w:sz w:val="28"/>
          <w:szCs w:val="28"/>
        </w:rPr>
        <w:t xml:space="preserve"> могут пользоваться Интернетом </w:t>
      </w:r>
      <w:r w:rsidRPr="00EA7BBC">
        <w:rPr>
          <w:rFonts w:ascii="Times New Roman" w:hAnsi="Times New Roman"/>
          <w:sz w:val="28"/>
          <w:szCs w:val="28"/>
        </w:rPr>
        <w:t>для сбора дополнительного материал</w:t>
      </w:r>
      <w:r>
        <w:rPr>
          <w:rFonts w:ascii="Times New Roman" w:hAnsi="Times New Roman"/>
          <w:sz w:val="28"/>
          <w:szCs w:val="28"/>
        </w:rPr>
        <w:t>а по изучению предложенных тем.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72D44">
        <w:rPr>
          <w:rFonts w:ascii="Times New Roman" w:hAnsi="Times New Roman"/>
          <w:sz w:val="28"/>
          <w:szCs w:val="28"/>
        </w:rPr>
        <w:t>Библиотечный фон</w:t>
      </w:r>
      <w:r>
        <w:rPr>
          <w:rFonts w:ascii="Times New Roman" w:hAnsi="Times New Roman"/>
          <w:sz w:val="28"/>
          <w:szCs w:val="28"/>
        </w:rPr>
        <w:t xml:space="preserve">д укомплектовывается печатными </w:t>
      </w:r>
      <w:r w:rsidRPr="00672D44">
        <w:rPr>
          <w:rFonts w:ascii="Times New Roman" w:hAnsi="Times New Roman"/>
          <w:sz w:val="28"/>
          <w:szCs w:val="28"/>
        </w:rPr>
        <w:t xml:space="preserve">изданиями, учебно-методической </w:t>
      </w:r>
      <w:r>
        <w:rPr>
          <w:rFonts w:ascii="Times New Roman" w:hAnsi="Times New Roman"/>
          <w:sz w:val="28"/>
          <w:szCs w:val="28"/>
        </w:rPr>
        <w:t>и нотной литературой</w:t>
      </w:r>
      <w:r w:rsidRPr="00672D44">
        <w:rPr>
          <w:rFonts w:ascii="Times New Roman" w:hAnsi="Times New Roman"/>
          <w:sz w:val="28"/>
          <w:szCs w:val="28"/>
        </w:rPr>
        <w:t>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BE6" w:rsidRDefault="000C7BE6" w:rsidP="00BB269A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СОДЕРЖАНИЕ УЧЕБНОГО ПРЕДМЕТА</w:t>
      </w:r>
    </w:p>
    <w:p w:rsidR="000C7BE6" w:rsidRPr="00294D57" w:rsidRDefault="000C7BE6" w:rsidP="00BB269A">
      <w:pPr>
        <w:pStyle w:val="BodyText"/>
        <w:jc w:val="center"/>
        <w:rPr>
          <w:b/>
          <w:sz w:val="28"/>
          <w:szCs w:val="28"/>
        </w:rPr>
      </w:pPr>
    </w:p>
    <w:p w:rsidR="000C7BE6" w:rsidRDefault="000C7BE6" w:rsidP="00BB269A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Учебно-тематический </w:t>
      </w:r>
      <w:r w:rsidRPr="0037412D">
        <w:rPr>
          <w:b/>
          <w:sz w:val="28"/>
          <w:szCs w:val="28"/>
        </w:rPr>
        <w:t xml:space="preserve">   план</w:t>
      </w:r>
    </w:p>
    <w:p w:rsidR="000C7BE6" w:rsidRPr="0037412D" w:rsidRDefault="000C7BE6" w:rsidP="00BB269A">
      <w:pPr>
        <w:pStyle w:val="BodyText"/>
        <w:rPr>
          <w:b/>
          <w:sz w:val="28"/>
          <w:szCs w:val="28"/>
        </w:rPr>
      </w:pPr>
    </w:p>
    <w:p w:rsidR="000C7BE6" w:rsidRPr="0037412D" w:rsidRDefault="000C7BE6" w:rsidP="0038287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0"/>
        <w:gridCol w:w="6247"/>
        <w:gridCol w:w="1241"/>
      </w:tblGrid>
      <w:tr w:rsidR="000C7BE6" w:rsidRPr="0037412D" w:rsidTr="00BB269A">
        <w:trPr>
          <w:trHeight w:val="745"/>
        </w:trPr>
        <w:tc>
          <w:tcPr>
            <w:tcW w:w="2380" w:type="dxa"/>
          </w:tcPr>
          <w:p w:rsidR="000C7BE6" w:rsidRPr="0037412D" w:rsidRDefault="000C7BE6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0C7BE6" w:rsidRPr="0037412D" w:rsidRDefault="000C7BE6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0C7BE6" w:rsidRPr="0037412D" w:rsidRDefault="000C7BE6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0C7BE6" w:rsidRPr="0037412D" w:rsidRDefault="000C7BE6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0C7BE6" w:rsidRPr="0037412D" w:rsidRDefault="000C7BE6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0C7BE6" w:rsidRPr="0037412D" w:rsidTr="0073090A">
        <w:trPr>
          <w:trHeight w:val="221"/>
        </w:trPr>
        <w:tc>
          <w:tcPr>
            <w:tcW w:w="2380" w:type="dxa"/>
          </w:tcPr>
          <w:p w:rsidR="000C7BE6" w:rsidRPr="0038287F" w:rsidRDefault="000C7BE6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828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8287F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6247" w:type="dxa"/>
          </w:tcPr>
          <w:p w:rsidR="000C7BE6" w:rsidRDefault="000C7BE6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исполнительского аппарата. </w:t>
            </w:r>
          </w:p>
          <w:p w:rsidR="000C7BE6" w:rsidRDefault="000C7BE6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Музыкальная грамота</w:t>
            </w:r>
          </w:p>
          <w:p w:rsidR="000C7BE6" w:rsidRDefault="000C7BE6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Первоначальные навыки звукоизвлечения: нон легато, легато, стаккато</w:t>
            </w:r>
          </w:p>
          <w:p w:rsidR="000C7BE6" w:rsidRDefault="000C7BE6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Ознакомление с техническими материалом: гаммы мажорные до двух знаков в одну октаву отдельно каждой рукой, арпеджио, аккорды. Этюды.</w:t>
            </w:r>
          </w:p>
          <w:p w:rsidR="000C7BE6" w:rsidRPr="0037412D" w:rsidRDefault="000C7BE6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Пьесы песенного и танцевального характера</w:t>
            </w:r>
          </w:p>
        </w:tc>
        <w:tc>
          <w:tcPr>
            <w:tcW w:w="1241" w:type="dxa"/>
          </w:tcPr>
          <w:p w:rsidR="000C7BE6" w:rsidRPr="0037412D" w:rsidRDefault="000C7BE6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</w:tr>
      <w:tr w:rsidR="000C7BE6" w:rsidRPr="0037412D" w:rsidTr="0073090A">
        <w:trPr>
          <w:trHeight w:val="221"/>
        </w:trPr>
        <w:tc>
          <w:tcPr>
            <w:tcW w:w="2380" w:type="dxa"/>
          </w:tcPr>
          <w:p w:rsidR="000C7BE6" w:rsidRPr="00332F6B" w:rsidRDefault="000C7BE6" w:rsidP="003253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F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32F6B">
              <w:rPr>
                <w:rFonts w:ascii="Times New Roman" w:hAnsi="Times New Roman" w:cs="Times New Roman"/>
                <w:sz w:val="28"/>
                <w:szCs w:val="28"/>
              </w:rPr>
              <w:t xml:space="preserve">  полугодие</w:t>
            </w:r>
          </w:p>
          <w:p w:rsidR="000C7BE6" w:rsidRPr="0037412D" w:rsidRDefault="000C7BE6" w:rsidP="0032535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7" w:type="dxa"/>
          </w:tcPr>
          <w:p w:rsidR="000C7BE6" w:rsidRDefault="000C7BE6" w:rsidP="00332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Музыкальная грамота</w:t>
            </w:r>
          </w:p>
          <w:p w:rsidR="000C7BE6" w:rsidRDefault="000C7BE6" w:rsidP="00332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Продолжение работы над техническим материалом: гаммы минорные до двух знаков в одну октаву, арпеджио, аккорды. Этюды.</w:t>
            </w:r>
          </w:p>
          <w:p w:rsidR="000C7BE6" w:rsidRDefault="000C7BE6" w:rsidP="00332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Подготовка к игре в ансамбле на простейшем материалом (популярная музыка)</w:t>
            </w:r>
          </w:p>
          <w:p w:rsidR="000C7BE6" w:rsidRDefault="000C7BE6" w:rsidP="00332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Подбор по слуху простейших мелодий</w:t>
            </w:r>
          </w:p>
          <w:p w:rsidR="000C7BE6" w:rsidRPr="0037412D" w:rsidRDefault="000C7BE6" w:rsidP="00332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Пьесы песенного и танцевального характера</w:t>
            </w:r>
          </w:p>
        </w:tc>
        <w:tc>
          <w:tcPr>
            <w:tcW w:w="1241" w:type="dxa"/>
          </w:tcPr>
          <w:p w:rsidR="000C7BE6" w:rsidRDefault="000C7BE6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0C7BE6" w:rsidRDefault="000C7BE6" w:rsidP="004975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0C7BE6" w:rsidRPr="004975F7" w:rsidRDefault="000C7BE6" w:rsidP="004975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 год   обучения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9"/>
        <w:gridCol w:w="6244"/>
        <w:gridCol w:w="1245"/>
      </w:tblGrid>
      <w:tr w:rsidR="000C7BE6" w:rsidRPr="0037412D" w:rsidTr="004975F7">
        <w:trPr>
          <w:trHeight w:val="745"/>
        </w:trPr>
        <w:tc>
          <w:tcPr>
            <w:tcW w:w="2379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4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5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0C7BE6" w:rsidRPr="0037412D" w:rsidTr="004975F7">
        <w:trPr>
          <w:trHeight w:val="221"/>
        </w:trPr>
        <w:tc>
          <w:tcPr>
            <w:tcW w:w="2379" w:type="dxa"/>
          </w:tcPr>
          <w:p w:rsidR="000C7BE6" w:rsidRPr="0038287F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828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8287F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6244" w:type="dxa"/>
          </w:tcPr>
          <w:p w:rsidR="000C7BE6" w:rsidRDefault="000C7BE6" w:rsidP="006A3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Гаммы мажорные до 4х знаков в две октавы отдельно каждой рукой, арпеджио, аккорды. Этюды.</w:t>
            </w:r>
          </w:p>
          <w:p w:rsidR="000C7BE6" w:rsidRDefault="000C7BE6" w:rsidP="006A3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Игра в ансамбле</w:t>
            </w:r>
          </w:p>
          <w:p w:rsidR="000C7BE6" w:rsidRDefault="000C7BE6" w:rsidP="006A3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Включение в репертуар произведений с элементами полифонии</w:t>
            </w:r>
          </w:p>
          <w:p w:rsidR="000C7BE6" w:rsidRDefault="000C7BE6" w:rsidP="006A3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Произведения современных композиторов</w:t>
            </w:r>
          </w:p>
          <w:p w:rsidR="000C7BE6" w:rsidRPr="0037412D" w:rsidRDefault="000C7BE6" w:rsidP="006A3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Подбор по слуху мелодий с простейшим аккомпанементом</w:t>
            </w:r>
          </w:p>
        </w:tc>
        <w:tc>
          <w:tcPr>
            <w:tcW w:w="1245" w:type="dxa"/>
          </w:tcPr>
          <w:p w:rsidR="000C7BE6" w:rsidRPr="0037412D" w:rsidRDefault="000C7BE6" w:rsidP="006A39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</w:tr>
      <w:tr w:rsidR="000C7BE6" w:rsidRPr="0037412D" w:rsidTr="004975F7">
        <w:trPr>
          <w:trHeight w:val="221"/>
        </w:trPr>
        <w:tc>
          <w:tcPr>
            <w:tcW w:w="2379" w:type="dxa"/>
          </w:tcPr>
          <w:p w:rsidR="000C7BE6" w:rsidRPr="00332F6B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F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32F6B">
              <w:rPr>
                <w:rFonts w:ascii="Times New Roman" w:hAnsi="Times New Roman" w:cs="Times New Roman"/>
                <w:sz w:val="28"/>
                <w:szCs w:val="28"/>
              </w:rPr>
              <w:t xml:space="preserve">  полугодие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4" w:type="dxa"/>
          </w:tcPr>
          <w:p w:rsidR="000C7BE6" w:rsidRDefault="000C7BE6" w:rsidP="004975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Гаммы минорные до 4х знаков в две октавы отдельно каждой рукой, арпеджио, аккорды. Этюды.</w:t>
            </w:r>
          </w:p>
          <w:p w:rsidR="000C7BE6" w:rsidRDefault="000C7BE6" w:rsidP="004975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Игра в ансамбле</w:t>
            </w:r>
          </w:p>
          <w:p w:rsidR="000C7BE6" w:rsidRDefault="000C7BE6" w:rsidP="004975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Включение в репертуар произведений крупной формы</w:t>
            </w:r>
          </w:p>
          <w:p w:rsidR="000C7BE6" w:rsidRDefault="000C7BE6" w:rsidP="004975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Музыка из кинофильмов, произведения старинных и современных композиторов</w:t>
            </w:r>
          </w:p>
          <w:p w:rsidR="000C7BE6" w:rsidRPr="0037412D" w:rsidRDefault="000C7BE6" w:rsidP="004975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Подбор по слуху мелодий с простейшим аккомпанементом</w:t>
            </w:r>
          </w:p>
        </w:tc>
        <w:tc>
          <w:tcPr>
            <w:tcW w:w="1245" w:type="dxa"/>
          </w:tcPr>
          <w:p w:rsidR="000C7BE6" w:rsidRDefault="000C7BE6" w:rsidP="006A39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0C7BE6" w:rsidRPr="004975F7" w:rsidRDefault="000C7BE6" w:rsidP="004975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7BE6" w:rsidRPr="004975F7" w:rsidRDefault="000C7BE6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75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3  </w:t>
      </w:r>
      <w:r w:rsidRPr="0037412D">
        <w:rPr>
          <w:rFonts w:ascii="Times New Roman" w:hAnsi="Times New Roman" w:cs="Times New Roman"/>
          <w:b/>
          <w:sz w:val="28"/>
          <w:szCs w:val="28"/>
        </w:rPr>
        <w:t>год</w:t>
      </w:r>
      <w:r w:rsidRPr="004975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7412D">
        <w:rPr>
          <w:rFonts w:ascii="Times New Roman" w:hAnsi="Times New Roman" w:cs="Times New Roman"/>
          <w:b/>
          <w:sz w:val="28"/>
          <w:szCs w:val="28"/>
        </w:rPr>
        <w:t>обучения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9"/>
        <w:gridCol w:w="6244"/>
        <w:gridCol w:w="1245"/>
      </w:tblGrid>
      <w:tr w:rsidR="000C7BE6" w:rsidRPr="0037412D" w:rsidTr="006A391C">
        <w:trPr>
          <w:trHeight w:val="745"/>
        </w:trPr>
        <w:tc>
          <w:tcPr>
            <w:tcW w:w="2379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4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5" w:type="dxa"/>
          </w:tcPr>
          <w:p w:rsidR="000C7BE6" w:rsidRPr="0037412D" w:rsidRDefault="000C7BE6" w:rsidP="006A391C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0C7BE6" w:rsidRPr="0037412D" w:rsidTr="006A391C">
        <w:trPr>
          <w:trHeight w:val="221"/>
        </w:trPr>
        <w:tc>
          <w:tcPr>
            <w:tcW w:w="2379" w:type="dxa"/>
          </w:tcPr>
          <w:p w:rsidR="000C7BE6" w:rsidRPr="0038287F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828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8287F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6244" w:type="dxa"/>
          </w:tcPr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Гаммы мажорные и минорные до 4х знаков в двумя руками, арпеджио, аккорды. 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Этюды на различные виды техники.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Несложные произведения крупной формы и полифонии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Игра в ансамбле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Подбор по слуху 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Произведения классической  и популярной эстрадной музыки различных эпох и стилей</w:t>
            </w:r>
          </w:p>
          <w:p w:rsidR="000C7BE6" w:rsidRPr="0037412D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Подготовка итоговой программы</w:t>
            </w:r>
          </w:p>
        </w:tc>
        <w:tc>
          <w:tcPr>
            <w:tcW w:w="1245" w:type="dxa"/>
          </w:tcPr>
          <w:p w:rsidR="000C7BE6" w:rsidRPr="0037412D" w:rsidRDefault="000C7BE6" w:rsidP="006A39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</w:tr>
      <w:tr w:rsidR="000C7BE6" w:rsidRPr="0037412D" w:rsidTr="006A391C">
        <w:trPr>
          <w:trHeight w:val="221"/>
        </w:trPr>
        <w:tc>
          <w:tcPr>
            <w:tcW w:w="2379" w:type="dxa"/>
          </w:tcPr>
          <w:p w:rsidR="000C7BE6" w:rsidRPr="00332F6B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F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32F6B">
              <w:rPr>
                <w:rFonts w:ascii="Times New Roman" w:hAnsi="Times New Roman" w:cs="Times New Roman"/>
                <w:sz w:val="28"/>
                <w:szCs w:val="28"/>
              </w:rPr>
              <w:t xml:space="preserve">  полугодие</w:t>
            </w:r>
          </w:p>
          <w:p w:rsidR="000C7BE6" w:rsidRPr="0037412D" w:rsidRDefault="000C7BE6" w:rsidP="006A39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4" w:type="dxa"/>
          </w:tcPr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Совершенствование техники в различных видах гамм, арпеджио и  аккордах. Этюды</w:t>
            </w:r>
          </w:p>
          <w:p w:rsidR="000C7BE6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Произведения зарубежной и русской классики</w:t>
            </w:r>
          </w:p>
          <w:p w:rsidR="000C7BE6" w:rsidRPr="0037412D" w:rsidRDefault="000C7BE6" w:rsidP="000804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Итоговая аттестация</w:t>
            </w:r>
          </w:p>
        </w:tc>
        <w:tc>
          <w:tcPr>
            <w:tcW w:w="1245" w:type="dxa"/>
          </w:tcPr>
          <w:p w:rsidR="000C7BE6" w:rsidRDefault="000C7BE6" w:rsidP="006A39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0C7BE6" w:rsidRPr="004975F7" w:rsidRDefault="000C7BE6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0C7BE6" w:rsidRDefault="000C7BE6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59">
        <w:rPr>
          <w:rFonts w:ascii="Times New Roman" w:hAnsi="Times New Roman" w:cs="Times New Roman"/>
          <w:sz w:val="28"/>
          <w:szCs w:val="28"/>
        </w:rPr>
        <w:t xml:space="preserve">Годовые требования </w:t>
      </w:r>
      <w:r>
        <w:rPr>
          <w:rFonts w:ascii="Times New Roman" w:hAnsi="Times New Roman" w:cs="Times New Roman"/>
          <w:sz w:val="28"/>
          <w:szCs w:val="28"/>
        </w:rPr>
        <w:t>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0C7BE6" w:rsidRPr="00770759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0C7BE6" w:rsidRPr="00770759" w:rsidRDefault="000C7BE6" w:rsidP="00BB26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</w:t>
      </w:r>
      <w:r>
        <w:rPr>
          <w:rFonts w:ascii="Times New Roman" w:hAnsi="Times New Roman" w:cs="Times New Roman"/>
          <w:sz w:val="28"/>
          <w:szCs w:val="28"/>
        </w:rPr>
        <w:t>в разных октавах</w:t>
      </w:r>
      <w:r w:rsidRPr="0037412D">
        <w:rPr>
          <w:rFonts w:ascii="Times New Roman" w:hAnsi="Times New Roman" w:cs="Times New Roman"/>
          <w:sz w:val="28"/>
          <w:szCs w:val="28"/>
        </w:rPr>
        <w:t>.  В течение учебного  года педагог</w:t>
      </w:r>
      <w:r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1</w:t>
      </w:r>
      <w:r w:rsidRPr="0037412D">
        <w:rPr>
          <w:rFonts w:ascii="Times New Roman" w:hAnsi="Times New Roman" w:cs="Times New Roman"/>
          <w:sz w:val="28"/>
          <w:szCs w:val="28"/>
        </w:rPr>
        <w:t>0-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412D">
        <w:rPr>
          <w:rFonts w:ascii="Times New Roman" w:hAnsi="Times New Roman" w:cs="Times New Roman"/>
          <w:sz w:val="28"/>
          <w:szCs w:val="28"/>
        </w:rPr>
        <w:t>5 музыкальных произведений: народные песни, пьесы танцевального характера, этюды и ансамбли с педагогом.</w:t>
      </w: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 качестве теоретического материала обучающиеся начинают осваивать нотную грамоту: современную систему линейной нотации, устройство нотного стана, нотопись; музыкальный зву</w:t>
      </w:r>
      <w:r>
        <w:rPr>
          <w:rFonts w:ascii="Times New Roman" w:hAnsi="Times New Roman" w:cs="Times New Roman"/>
          <w:sz w:val="28"/>
          <w:szCs w:val="28"/>
        </w:rPr>
        <w:t>коряд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0C7BE6" w:rsidRPr="005B44A3" w:rsidRDefault="000C7BE6" w:rsidP="00BB269A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А. Артоболевская Учебное пособие. Первая встреча с музыкой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Т. Ганон Упражнения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Е. Гнесина Маленькие этюды для начинающих (по выбору) 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А. Гедике соч. 32 40 мелодических этюдов, тет. 1 (по выбору)</w:t>
      </w:r>
    </w:p>
    <w:p w:rsidR="000C7BE6" w:rsidRPr="005B44A3" w:rsidRDefault="000C7BE6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Рекомендуемые гаммы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мажорные до двух знаков в одну октаву отдельно каждой рукой (разными штрихами). Хроматическая гамма  отдельно каждой рукой. Арпеджио по тир звука отдельно каждой рукой, аккорды отдельно каждой рукой.</w:t>
      </w:r>
    </w:p>
    <w:p w:rsidR="000C7BE6" w:rsidRPr="00F61CDC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BB269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Соколова «Земляника и лягушка»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Савельев «Песенка кота Леопольда»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 Левин «Тик-так»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Шаинский «Кузнечик»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Витман «Серенькая кошечка»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Островский «Спят усталые игрушки»</w:t>
      </w:r>
    </w:p>
    <w:p w:rsidR="000C7BE6" w:rsidRPr="0037412D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0C7BE6" w:rsidRPr="00902E7F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Роули Акробаты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Гедике Этюд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Сигмейстер Песенка</w:t>
      </w:r>
    </w:p>
    <w:p w:rsidR="000C7BE6" w:rsidRPr="00902E7F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Соколова Часы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Гумберг Этюд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Берлин Марширующие поросята</w:t>
      </w:r>
    </w:p>
    <w:p w:rsidR="000C7BE6" w:rsidRPr="00902E7F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0C7BE6" w:rsidRPr="00A672C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2C6">
        <w:rPr>
          <w:rFonts w:ascii="Times New Roman" w:hAnsi="Times New Roman" w:cs="Times New Roman"/>
          <w:sz w:val="28"/>
          <w:szCs w:val="28"/>
        </w:rPr>
        <w:t xml:space="preserve">Б.Берлин </w:t>
      </w:r>
      <w:r>
        <w:rPr>
          <w:rFonts w:ascii="Times New Roman" w:hAnsi="Times New Roman" w:cs="Times New Roman"/>
          <w:sz w:val="28"/>
          <w:szCs w:val="28"/>
        </w:rPr>
        <w:t>Веселый щенок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Жилинский Этюд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Шитте Любопытная курочка</w:t>
      </w:r>
    </w:p>
    <w:p w:rsidR="000C7BE6" w:rsidRPr="00902E7F" w:rsidRDefault="000C7BE6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Б.Берлин Пони звездочка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Гнесина Этюд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Кессельман Маленький вальс</w:t>
      </w:r>
    </w:p>
    <w:p w:rsidR="000C7BE6" w:rsidRPr="00902E7F" w:rsidRDefault="000C7BE6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Я. Гарсиа Танцующие медвежата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Ляховицкая Этюд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Французская народная песня «Большой олень»</w:t>
      </w:r>
    </w:p>
    <w:p w:rsidR="000C7BE6" w:rsidRPr="00902E7F" w:rsidRDefault="000C7BE6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Рубах Воробей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 «Речка»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Фогель Военный марш</w:t>
      </w: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сформированы следующие знания,  умения, навыки.  Учащийся</w:t>
      </w:r>
      <w:r w:rsidRPr="0037412D">
        <w:rPr>
          <w:rFonts w:ascii="Times New Roman" w:hAnsi="Times New Roman" w:cs="Times New Roman"/>
          <w:sz w:val="28"/>
          <w:szCs w:val="28"/>
        </w:rPr>
        <w:t>: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клавиатуры,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37412D"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>сидеть за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ом,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облюдает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постановку исполнительского аппарата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получил первоначальные навыки игры штрихов: нон легато, легато, стаккато,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грает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неб</w:t>
      </w:r>
      <w:r>
        <w:rPr>
          <w:rFonts w:ascii="Times New Roman" w:hAnsi="Times New Roman" w:cs="Times New Roman"/>
          <w:sz w:val="28"/>
          <w:szCs w:val="28"/>
        </w:rPr>
        <w:t>ольшие пьесы</w:t>
      </w:r>
    </w:p>
    <w:p w:rsidR="000C7BE6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играет в ансамбле с педагогом.</w:t>
      </w:r>
    </w:p>
    <w:p w:rsidR="000C7BE6" w:rsidRPr="0037412D" w:rsidRDefault="000C7BE6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BE6" w:rsidRPr="0037412D" w:rsidRDefault="000C7BE6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</w:t>
      </w:r>
      <w:r>
        <w:rPr>
          <w:rFonts w:ascii="Times New Roman" w:hAnsi="Times New Roman" w:cs="Times New Roman"/>
          <w:sz w:val="28"/>
          <w:szCs w:val="28"/>
        </w:rPr>
        <w:t>основных технических навыков на материале упражнений, гамм и этюдов.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музыкальной грамотности, расширение и закрепление теоретических и исторических познаний.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ученикам в их самостоятельном музицировании и участии в общественной жизни школы. Учащиеся знакомятся с произведениями крупной формы и полифонии.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в ансамбле: работа над согласованным исполнением каждой партии. В репертуар ансамблей включаются эстрадные песни и обработки русских народных песен.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продолжается работа по подбору по слуху с простым аккомпанементом.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</w:t>
      </w:r>
      <w:r>
        <w:rPr>
          <w:rFonts w:ascii="Times New Roman" w:hAnsi="Times New Roman" w:cs="Times New Roman"/>
          <w:sz w:val="28"/>
          <w:szCs w:val="28"/>
        </w:rPr>
        <w:t>с учетом интересов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30662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0C7BE6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Ш. Ганон Упражнения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Ф. Бургмюллер соч. 100 «25 легких этюдов» (по выбору)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Л. Шитте соч. 108 «25 легких этюдов» (по выбору)</w:t>
      </w:r>
    </w:p>
    <w:p w:rsidR="000C7BE6" w:rsidRPr="0037412D" w:rsidRDefault="000C7BE6" w:rsidP="00306621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К. Черни соч. 821 Этюды №5,7 </w:t>
      </w:r>
    </w:p>
    <w:p w:rsidR="000C7BE6" w:rsidRPr="005B44A3" w:rsidRDefault="000C7BE6" w:rsidP="0030662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Рекомендуемые гаммы</w:t>
      </w:r>
    </w:p>
    <w:p w:rsidR="000C7BE6" w:rsidRDefault="000C7BE6" w:rsidP="00306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мажорные и минорные до четырех знаков в две октавы отдельно каждой рукой. Хроматическая гамма  отдельно каждой рукой. Трезвучие и арпеджио отдельно каждой рукой.</w:t>
      </w:r>
    </w:p>
    <w:p w:rsidR="000C7BE6" w:rsidRPr="00F61CDC" w:rsidRDefault="000C7BE6" w:rsidP="00306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30662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 «Краковяк»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Роджерс «Голубая луна»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Соловьев-Седой «Подмосковные вечера»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Ромберг «Тихо, как при восходе солнца»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Живцов «Бульба»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Уотт «Три поросенка»</w:t>
      </w:r>
    </w:p>
    <w:p w:rsidR="000C7BE6" w:rsidRDefault="000C7BE6" w:rsidP="00306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B11A11" w:rsidRDefault="000C7BE6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 программы</w:t>
      </w:r>
    </w:p>
    <w:p w:rsidR="000C7BE6" w:rsidRPr="00902E7F" w:rsidRDefault="000C7BE6" w:rsidP="00E66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Рыбкин Медведь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Гнесина Этюд До мажор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Бенр Шалун</w:t>
      </w:r>
    </w:p>
    <w:p w:rsidR="000C7BE6" w:rsidRPr="00902E7F" w:rsidRDefault="000C7BE6" w:rsidP="00E66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Персел Ария ре минор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Шуберт Экосез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Александров Новогодняя полька</w:t>
      </w:r>
    </w:p>
    <w:p w:rsidR="000C7BE6" w:rsidRPr="00902E7F" w:rsidRDefault="000C7BE6" w:rsidP="00E663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0C7BE6" w:rsidRPr="00A672C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Литкова Вариации на тему русской народной песни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Роулли В стране гномов</w:t>
      </w:r>
    </w:p>
    <w:p w:rsidR="000C7BE6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Савельев Настоящий друг</w:t>
      </w:r>
    </w:p>
    <w:p w:rsidR="000C7BE6" w:rsidRPr="00902E7F" w:rsidRDefault="000C7BE6" w:rsidP="00E663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Караманов Канон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Майкопар Пастушок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Накада Танец дикарей</w:t>
      </w:r>
    </w:p>
    <w:p w:rsidR="000C7BE6" w:rsidRPr="00902E7F" w:rsidRDefault="000C7BE6" w:rsidP="00E663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«От чего соловей»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Черни Этюд До мажор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Беркович Мазурка</w:t>
      </w:r>
    </w:p>
    <w:p w:rsidR="000C7BE6" w:rsidRPr="00902E7F" w:rsidRDefault="000C7BE6" w:rsidP="00E663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Бах Менуэт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Штейбельт Адажио</w:t>
      </w:r>
    </w:p>
    <w:p w:rsidR="000C7BE6" w:rsidRPr="0037412D" w:rsidRDefault="000C7BE6" w:rsidP="00E663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Шаинский Песенка крокодила Гены</w:t>
      </w:r>
    </w:p>
    <w:p w:rsidR="000C7BE6" w:rsidRPr="0037412D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обучения учащийся:</w:t>
      </w:r>
    </w:p>
    <w:p w:rsidR="000C7BE6" w:rsidRPr="0037412D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грает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разнохарактерные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C7BE6" w:rsidRPr="0037412D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музыкальные термины,</w:t>
      </w:r>
    </w:p>
    <w:p w:rsidR="000C7BE6" w:rsidRPr="0037412D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грамотно и внимательно прочитывает авторский текст,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осознает и преодолевает технические трудности (стройность аккордов, плавность и ровность гамм, незаметное подкладывание первого пальца в арпеджио),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играет в ансамбле,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подбирает по слуху (анализ гармоний, поддерживающих мелодию),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 с полифонией (подголосочная, контрастная – на примере русских народных песен и старинных танцев),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 с крупной формой (сонатины- сонатное аллегро, вариации).</w:t>
      </w:r>
    </w:p>
    <w:p w:rsidR="000C7BE6" w:rsidRPr="0037412D" w:rsidRDefault="000C7BE6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BE6" w:rsidRPr="0037412D" w:rsidRDefault="000C7BE6" w:rsidP="00BB26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звукоизвлечением и ритмом. </w:t>
      </w:r>
      <w:r>
        <w:rPr>
          <w:rFonts w:ascii="Times New Roman" w:hAnsi="Times New Roman" w:cs="Times New Roman"/>
          <w:sz w:val="28"/>
          <w:szCs w:val="28"/>
        </w:rPr>
        <w:t>Формирование слухового контроля</w:t>
      </w:r>
      <w:r w:rsidRPr="00B11A11">
        <w:rPr>
          <w:rFonts w:ascii="Times New Roman" w:hAnsi="Times New Roman" w:cs="Times New Roman"/>
          <w:sz w:val="28"/>
          <w:szCs w:val="28"/>
        </w:rPr>
        <w:t xml:space="preserve"> к качеству звукоизвлечения.  Динамика звучания. </w:t>
      </w:r>
      <w:r>
        <w:rPr>
          <w:rFonts w:ascii="Times New Roman" w:hAnsi="Times New Roman" w:cs="Times New Roman"/>
          <w:sz w:val="28"/>
          <w:szCs w:val="28"/>
        </w:rPr>
        <w:t>Продолжение развитие техники</w:t>
      </w:r>
      <w:r w:rsidRPr="00B11A1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Включение в программу произведений крупной формы и 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полифонии.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произведений, включая ансамбли и этюды.</w:t>
      </w:r>
    </w:p>
    <w:p w:rsidR="000C7BE6" w:rsidRPr="00467C44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44">
        <w:rPr>
          <w:rFonts w:ascii="Times New Roman" w:hAnsi="Times New Roman" w:cs="Times New Roman"/>
          <w:b/>
          <w:sz w:val="28"/>
          <w:szCs w:val="28"/>
        </w:rPr>
        <w:t>Первый уровень сложности</w:t>
      </w:r>
    </w:p>
    <w:p w:rsidR="000C7BE6" w:rsidRPr="0037412D" w:rsidRDefault="000C7BE6" w:rsidP="00313C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Ш. Ганон Упражнения                                                                                                        2. Фортепианная музыка для детей вып. 1 Н. Соколова Три этюда                                           </w:t>
      </w:r>
      <w:r w:rsidRPr="0037412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Л. Шитте соч. 108 «25 легких этюдов» (по выбору)                                                            </w:t>
      </w:r>
      <w:r w:rsidRPr="0037412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А. Лешгорн соч. 65 Этюды №4-9 </w:t>
      </w:r>
    </w:p>
    <w:p w:rsidR="000C7BE6" w:rsidRPr="005B44A3" w:rsidRDefault="000C7BE6" w:rsidP="00A425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Рекомендуемые гаммы</w:t>
      </w:r>
    </w:p>
    <w:p w:rsidR="000C7BE6" w:rsidRDefault="000C7BE6" w:rsidP="00A42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мажорные и минорные до четырех знаков двумя руками. Хроматическая гамма  двумя руками. Трезвучие и арпеджио отдельно каждой рукой.</w:t>
      </w:r>
    </w:p>
    <w:p w:rsidR="000C7BE6" w:rsidRPr="00F61CDC" w:rsidRDefault="000C7BE6" w:rsidP="00A42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A425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0C7BE6" w:rsidRDefault="000C7BE6" w:rsidP="00A4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Глинка «Полька»</w:t>
      </w:r>
    </w:p>
    <w:p w:rsidR="000C7BE6" w:rsidRDefault="000C7BE6" w:rsidP="00A4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Шостакович «Шарманка»</w:t>
      </w:r>
    </w:p>
    <w:p w:rsidR="000C7BE6" w:rsidRDefault="000C7BE6" w:rsidP="00A4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Шуберт «Колыбельная песенка»</w:t>
      </w:r>
    </w:p>
    <w:p w:rsidR="000C7BE6" w:rsidRDefault="000C7BE6" w:rsidP="00A4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 «Танец маленьких лебедей»</w:t>
      </w:r>
    </w:p>
    <w:p w:rsidR="000C7BE6" w:rsidRDefault="000C7BE6" w:rsidP="00A42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Черчиль «Вальс»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BE6" w:rsidRPr="0084748A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748A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C7BE6" w:rsidRPr="00F747D9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47D9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11A11">
        <w:rPr>
          <w:rFonts w:ascii="Times New Roman" w:hAnsi="Times New Roman" w:cs="Times New Roman"/>
          <w:sz w:val="28"/>
          <w:szCs w:val="28"/>
        </w:rPr>
        <w:t xml:space="preserve">Рамирес.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Странники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Корелли Сарабанда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Бетховен Сурок</w:t>
      </w:r>
    </w:p>
    <w:p w:rsidR="000C7BE6" w:rsidRPr="00F747D9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F747D9">
        <w:rPr>
          <w:rFonts w:ascii="Times New Roman" w:hAnsi="Times New Roman" w:cs="Times New Roman"/>
          <w:i/>
          <w:sz w:val="28"/>
          <w:szCs w:val="28"/>
        </w:rPr>
        <w:t>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Майкопар Мотылек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Легран Мелодия из к/ф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Шербургсикй зонтики</w:t>
      </w:r>
      <w:r w:rsidRPr="00B11A11">
        <w:rPr>
          <w:rFonts w:ascii="Times New Roman" w:hAnsi="Times New Roman" w:cs="Times New Roman"/>
          <w:sz w:val="28"/>
          <w:szCs w:val="28"/>
        </w:rPr>
        <w:t>»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Свиридов Колыбельная песенка</w:t>
      </w:r>
    </w:p>
    <w:p w:rsidR="000C7BE6" w:rsidRPr="00F747D9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Шаинский «Улыбка»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Кригер</w:t>
      </w:r>
      <w:r w:rsidRPr="00B11A11">
        <w:rPr>
          <w:rFonts w:ascii="Times New Roman" w:hAnsi="Times New Roman" w:cs="Times New Roman"/>
          <w:sz w:val="28"/>
          <w:szCs w:val="28"/>
        </w:rPr>
        <w:t xml:space="preserve">  Менуэт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Гедике Сонатина До мажор</w:t>
      </w:r>
    </w:p>
    <w:p w:rsidR="000C7BE6" w:rsidRPr="00F747D9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Дж. Шеринг Колыбельная 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Бах Волынка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Таривердиев Маленький принц</w:t>
      </w:r>
    </w:p>
    <w:p w:rsidR="000C7BE6" w:rsidRPr="00F747D9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 Варум Городок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Беем Менуэт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Шуман Первая утрата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Андре Сонатина Фа мажор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Француа и Ж. Рево «Мой путь»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 Старинная французская песенка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0C7BE6" w:rsidRPr="00467C44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уровень сложности</w:t>
      </w:r>
    </w:p>
    <w:p w:rsidR="000C7BE6" w:rsidRPr="0037412D" w:rsidRDefault="000C7BE6" w:rsidP="00313C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Ш. Ганон Упражнения                                                                                                        2. К. Черни-Г. Гермер Этюды ч.1 №№10-20                                                                               </w:t>
      </w:r>
      <w:r w:rsidRPr="0037412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Л. Шитте соч. 160 №№20-24                                                                                                         </w:t>
      </w:r>
      <w:r w:rsidRPr="0037412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Г. Беренс соч. 70 Этюды №№31,33,34                                                                                5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Ф. Лекуппэ соч. 17 Этюды №№3,7,9                                                                                   6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 Лемуан соч. 37 Этюды №№2,6,7,10 </w:t>
      </w:r>
    </w:p>
    <w:p w:rsidR="000C7BE6" w:rsidRPr="005B44A3" w:rsidRDefault="000C7BE6" w:rsidP="00313C1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Рекомендуемые гаммы</w:t>
      </w:r>
    </w:p>
    <w:p w:rsidR="000C7BE6" w:rsidRDefault="000C7BE6" w:rsidP="00313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Квинтово-квартовый круг. Гаммы мажорные и минорные до четырех знаков двумя руками в четыре октавы. Хроматическая гамма  двумя руками. Трезвучие и арпеджио двумя руками.</w:t>
      </w:r>
    </w:p>
    <w:p w:rsidR="000C7BE6" w:rsidRPr="00F61CDC" w:rsidRDefault="000C7BE6" w:rsidP="00313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5B44A3" w:rsidRDefault="000C7BE6" w:rsidP="00313C1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Балакирев «Полька»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Вебер Марш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Брамс Колыбельная песня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Фрид Танец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Джазовые мотивы. Переложение Л. Пилипенко: Каждый вечер, Блюз, Поезд идет, Буги-вуги</w:t>
      </w:r>
    </w:p>
    <w:p w:rsidR="000C7BE6" w:rsidRDefault="000C7BE6" w:rsidP="0031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исполните</w:t>
      </w:r>
      <w:r w:rsidRPr="001133B9">
        <w:rPr>
          <w:rFonts w:ascii="Times New Roman" w:hAnsi="Times New Roman" w:cs="Times New Roman"/>
          <w:b/>
          <w:i/>
          <w:sz w:val="28"/>
          <w:szCs w:val="28"/>
        </w:rPr>
        <w:t>льские программы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3C5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Бетховин Сонатина Фа мажор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Черни Этюд Соль мажор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Шуман Веселый крестьянин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Бах Сарабанда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Керн Дым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Этюд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Халимов Вариации на чешскую песню «Аннушка»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Баснер Белой акации гроздья душистые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Санько Блюз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Гедике Прелюдия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Глиэр Рондо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Джоплин Концертный вальс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Й. Гайдн Менуэт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Сенневиль Приятная мелодия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Лемуан Этюд</w:t>
      </w:r>
    </w:p>
    <w:p w:rsidR="000C7BE6" w:rsidRPr="003253C5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Чимороза Соната ля минор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Дога Вальс</w:t>
      </w:r>
    </w:p>
    <w:p w:rsidR="000C7BE6" w:rsidRPr="00F61CDC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Чайковский Шарманщик поет</w:t>
      </w:r>
    </w:p>
    <w:p w:rsidR="000C7BE6" w:rsidRPr="00B11A11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третьего года обучения учащийся</w:t>
      </w:r>
      <w:r w:rsidRPr="00B11A11">
        <w:rPr>
          <w:rFonts w:ascii="Times New Roman" w:hAnsi="Times New Roman" w:cs="Times New Roman"/>
          <w:sz w:val="28"/>
          <w:szCs w:val="28"/>
        </w:rPr>
        <w:t>:</w:t>
      </w:r>
    </w:p>
    <w:p w:rsidR="000C7BE6" w:rsidRPr="00CE53DE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3D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использует</w:t>
      </w:r>
      <w:r w:rsidRPr="00CE53DE"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приемы</w:t>
      </w:r>
      <w:r w:rsidRPr="00CE53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легато</w:t>
      </w:r>
      <w:r w:rsidRPr="00CE53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нон легато</w:t>
      </w:r>
      <w:r w:rsidRPr="00CE53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стаккато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самостоятельно разучивает пьесы,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исполняет гаммы в различных темпах,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подбирает по слуху,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играет в ансамбле.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DC1D6E" w:rsidRDefault="000C7BE6" w:rsidP="00BB26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учащегося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Выпускник имеет следующий уровень подготовки:</w:t>
      </w:r>
      <w:r w:rsidRPr="00B11A1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основными пр</w:t>
      </w:r>
      <w:r>
        <w:rPr>
          <w:rFonts w:ascii="Times New Roman" w:hAnsi="Times New Roman" w:cs="Times New Roman"/>
          <w:sz w:val="28"/>
          <w:szCs w:val="28"/>
        </w:rPr>
        <w:t>иемами звукоизвлечения, умеет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правильно использовать их на практике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hAnsi="Times New Roman" w:cs="Times New Roman"/>
          <w:sz w:val="28"/>
          <w:szCs w:val="28"/>
        </w:rPr>
        <w:t>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исполнять произведен</w:t>
      </w:r>
      <w:r>
        <w:rPr>
          <w:rFonts w:ascii="Times New Roman" w:hAnsi="Times New Roman" w:cs="Times New Roman"/>
          <w:sz w:val="28"/>
          <w:szCs w:val="28"/>
        </w:rPr>
        <w:t>ие в характере, соответствующем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данному стилю и эпохе, анализируя свое исполнение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B11A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амостоятельно разбирать музыкальные произведения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BE6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 навыками подбора, игры в ансамбле.</w:t>
      </w:r>
    </w:p>
    <w:p w:rsidR="000C7BE6" w:rsidRPr="00B11A11" w:rsidRDefault="000C7BE6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2619E">
        <w:rPr>
          <w:rFonts w:ascii="Times New Roman" w:hAnsi="Times New Roman"/>
          <w:b/>
          <w:sz w:val="24"/>
          <w:szCs w:val="24"/>
        </w:rPr>
        <w:t xml:space="preserve">. </w:t>
      </w:r>
      <w:r w:rsidRPr="003E2D8C">
        <w:rPr>
          <w:rFonts w:ascii="Times New Roman" w:hAnsi="Times New Roman"/>
          <w:b/>
          <w:sz w:val="24"/>
          <w:szCs w:val="24"/>
        </w:rPr>
        <w:t>ФОРМЫ И МЕТОДЫ КОНТРОЛЯ</w:t>
      </w:r>
      <w:r>
        <w:rPr>
          <w:rFonts w:ascii="Times New Roman" w:hAnsi="Times New Roman"/>
          <w:b/>
          <w:sz w:val="24"/>
          <w:szCs w:val="24"/>
        </w:rPr>
        <w:t>.</w:t>
      </w:r>
      <w:r w:rsidRPr="002261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КРИТЕРИИ</w:t>
      </w:r>
      <w:r w:rsidRPr="003E2D8C">
        <w:rPr>
          <w:rFonts w:ascii="Times New Roman" w:hAnsi="Times New Roman"/>
          <w:b/>
          <w:sz w:val="24"/>
          <w:szCs w:val="24"/>
        </w:rPr>
        <w:t xml:space="preserve"> ОЦЕНОК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1D59">
        <w:rPr>
          <w:rFonts w:ascii="Times New Roman" w:hAnsi="Times New Roman"/>
          <w:sz w:val="28"/>
          <w:szCs w:val="28"/>
        </w:rPr>
        <w:t xml:space="preserve">Программа предусматривает текущий контроль, промежуточную </w:t>
      </w:r>
      <w:r>
        <w:rPr>
          <w:rFonts w:ascii="Times New Roman" w:hAnsi="Times New Roman"/>
          <w:sz w:val="28"/>
          <w:szCs w:val="28"/>
        </w:rPr>
        <w:t>и итоговую аттестации</w:t>
      </w:r>
      <w:r w:rsidRPr="00761D59">
        <w:rPr>
          <w:rFonts w:ascii="Times New Roman" w:hAnsi="Times New Roman"/>
          <w:sz w:val="28"/>
          <w:szCs w:val="28"/>
        </w:rPr>
        <w:t xml:space="preserve">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 применение индивидуальных графиков проведения данных видов контроля, а также содержания контрольных мероприятий. Например, промежуточная аттестация может проводиться каждое полугодие или один раз в год; возможно проведение отдельных контрольных мероприятий  по ансамблю, аккомпанементу.</w:t>
      </w:r>
    </w:p>
    <w:p w:rsidR="000C7BE6" w:rsidRPr="00125740" w:rsidRDefault="000C7BE6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итоговой аттестации может применяться форма экзамена. Содержанием экзамена является исполнение сольной программы и/или участие в ансамбле. </w:t>
      </w:r>
    </w:p>
    <w:p w:rsidR="000C7BE6" w:rsidRPr="003345A6" w:rsidRDefault="000C7BE6" w:rsidP="00BB269A">
      <w:pPr>
        <w:pStyle w:val="Body1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345A6">
        <w:rPr>
          <w:rFonts w:ascii="Times New Roman" w:hAnsi="Times New Roman"/>
          <w:b/>
          <w:i/>
          <w:sz w:val="28"/>
          <w:szCs w:val="28"/>
          <w:lang w:val="ru-RU"/>
        </w:rPr>
        <w:t>Критерии оценки</w:t>
      </w:r>
    </w:p>
    <w:p w:rsidR="000C7BE6" w:rsidRDefault="000C7BE6" w:rsidP="00BB26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332041">
        <w:rPr>
          <w:rFonts w:ascii="Times New Roman" w:hAnsi="Times New Roman" w:cs="Times New Roman"/>
          <w:sz w:val="28"/>
          <w:szCs w:val="28"/>
        </w:rPr>
        <w:t>устойчивого интереса к музыкальному искусству</w:t>
      </w:r>
      <w:r>
        <w:rPr>
          <w:rFonts w:ascii="Times New Roman" w:hAnsi="Times New Roman" w:cs="Times New Roman"/>
          <w:sz w:val="28"/>
          <w:szCs w:val="28"/>
        </w:rPr>
        <w:t>, к занятиям музыкой;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332041">
        <w:rPr>
          <w:rFonts w:ascii="Times New Roman" w:hAnsi="Times New Roman" w:cs="Times New Roman"/>
          <w:sz w:val="28"/>
          <w:szCs w:val="28"/>
        </w:rPr>
        <w:t xml:space="preserve">исполнительской культуры, развитие музыкального мышления;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041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Pr="00332041"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>
        <w:rPr>
          <w:rFonts w:ascii="Times New Roman" w:hAnsi="Times New Roman" w:cs="Times New Roman"/>
          <w:sz w:val="28"/>
          <w:szCs w:val="28"/>
        </w:rPr>
        <w:t>сольном, ансамблевом исполнительстве, подборе аккомпанемента;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0C7BE6" w:rsidRPr="00125740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8C32CB">
        <w:rPr>
          <w:rFonts w:ascii="Times New Roman" w:hAnsi="Times New Roman"/>
          <w:b/>
          <w:sz w:val="24"/>
          <w:szCs w:val="24"/>
        </w:rPr>
        <w:t>.</w:t>
      </w:r>
      <w:r w:rsidRPr="005775EE">
        <w:rPr>
          <w:rFonts w:ascii="Times New Roman" w:hAnsi="Times New Roman"/>
          <w:b/>
          <w:sz w:val="24"/>
          <w:szCs w:val="24"/>
        </w:rPr>
        <w:t xml:space="preserve"> </w:t>
      </w:r>
      <w:r w:rsidRPr="001F3383">
        <w:rPr>
          <w:rFonts w:ascii="Times New Roman" w:hAnsi="Times New Roman"/>
          <w:b/>
          <w:sz w:val="24"/>
          <w:szCs w:val="24"/>
        </w:rPr>
        <w:t>МЕТОДИЧЕСКОЕ ОБ</w:t>
      </w:r>
      <w:r>
        <w:rPr>
          <w:rFonts w:ascii="Times New Roman" w:hAnsi="Times New Roman"/>
          <w:b/>
          <w:sz w:val="24"/>
          <w:szCs w:val="24"/>
        </w:rPr>
        <w:t>Е</w:t>
      </w:r>
      <w:r w:rsidRPr="001F3383">
        <w:rPr>
          <w:rFonts w:ascii="Times New Roman" w:hAnsi="Times New Roman"/>
          <w:b/>
          <w:sz w:val="24"/>
          <w:szCs w:val="24"/>
        </w:rPr>
        <w:t>СПЕЧЕНИЕ УЧЕБНОГО ПРОЦЕССА</w:t>
      </w:r>
    </w:p>
    <w:p w:rsidR="000C7BE6" w:rsidRPr="009B20BA" w:rsidRDefault="000C7BE6" w:rsidP="00BB26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5F2F0D">
        <w:rPr>
          <w:rFonts w:ascii="Times New Roman" w:hAnsi="Times New Roman"/>
          <w:b/>
          <w:i/>
          <w:sz w:val="28"/>
          <w:szCs w:val="24"/>
        </w:rPr>
        <w:t>Методические рекомендации преподавателям</w:t>
      </w:r>
    </w:p>
    <w:p w:rsidR="000C7BE6" w:rsidRPr="0037412D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Трехлетний срок реализации программы учебного предмета позволяет: перейти на  о</w:t>
      </w:r>
      <w:r w:rsidRPr="0037412D">
        <w:rPr>
          <w:rFonts w:ascii="Times New Roman" w:hAnsi="Times New Roman" w:cs="Times New Roman"/>
          <w:sz w:val="28"/>
          <w:szCs w:val="28"/>
        </w:rPr>
        <w:t xml:space="preserve">бучение </w:t>
      </w:r>
      <w:r>
        <w:rPr>
          <w:rFonts w:ascii="Times New Roman" w:hAnsi="Times New Roman" w:cs="Times New Roman"/>
          <w:sz w:val="28"/>
          <w:szCs w:val="28"/>
        </w:rPr>
        <w:t xml:space="preserve">по предпрофессиональной программе, 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самостоятельные занятия, музицировать для себя и друзей, участвовать в различных самодеятельных ансамблях</w:t>
      </w:r>
      <w:r w:rsidRPr="0037412D">
        <w:rPr>
          <w:rFonts w:ascii="Times New Roman" w:hAnsi="Times New Roman" w:cs="Times New Roman"/>
          <w:sz w:val="28"/>
          <w:szCs w:val="28"/>
        </w:rPr>
        <w:t>. Каждая из этих целей требует особого отношения к занятиям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индивидуального подхода к ученикам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0C7BE6" w:rsidRDefault="000C7BE6" w:rsidP="00BB269A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F665D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</w:t>
      </w:r>
      <w:r>
        <w:rPr>
          <w:rFonts w:ascii="Times New Roman" w:hAnsi="Times New Roman"/>
          <w:sz w:val="28"/>
          <w:szCs w:val="28"/>
          <w:lang w:val="ru-RU"/>
        </w:rPr>
        <w:t xml:space="preserve">концертов и </w:t>
      </w:r>
      <w:r w:rsidRPr="00CF665D">
        <w:rPr>
          <w:rFonts w:ascii="Times New Roman" w:hAnsi="Times New Roman"/>
          <w:sz w:val="28"/>
          <w:szCs w:val="28"/>
          <w:lang w:val="ru-RU"/>
        </w:rPr>
        <w:t xml:space="preserve">музыкальных фильмов.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познакомить учащегося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 с историей 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37412D">
        <w:rPr>
          <w:rFonts w:ascii="Times New Roman" w:hAnsi="Times New Roman" w:cs="Times New Roman"/>
          <w:sz w:val="28"/>
          <w:szCs w:val="28"/>
        </w:rPr>
        <w:t xml:space="preserve">, рассказать о выдающихся </w:t>
      </w:r>
      <w:r>
        <w:rPr>
          <w:rFonts w:ascii="Times New Roman" w:hAnsi="Times New Roman" w:cs="Times New Roman"/>
          <w:sz w:val="28"/>
          <w:szCs w:val="28"/>
        </w:rPr>
        <w:t xml:space="preserve">пианистах и композиторах.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Все это </w:t>
      </w:r>
      <w:r>
        <w:rPr>
          <w:rFonts w:ascii="Times New Roman" w:hAnsi="Times New Roman" w:cs="Times New Roman"/>
          <w:sz w:val="28"/>
          <w:szCs w:val="28"/>
        </w:rPr>
        <w:t>определяет содержание индивидуального учебного плана учащегося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заключительном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этапе ученики имеют опыт исполнения произведений классической и народной музыки, эстрадных </w:t>
      </w:r>
      <w:r>
        <w:rPr>
          <w:rFonts w:ascii="Times New Roman" w:hAnsi="Times New Roman" w:cs="Times New Roman"/>
          <w:sz w:val="28"/>
          <w:szCs w:val="28"/>
        </w:rPr>
        <w:t>обработок</w:t>
      </w:r>
      <w:r w:rsidRPr="00B11A11">
        <w:rPr>
          <w:rFonts w:ascii="Times New Roman" w:hAnsi="Times New Roman" w:cs="Times New Roman"/>
          <w:sz w:val="28"/>
          <w:szCs w:val="28"/>
        </w:rPr>
        <w:t xml:space="preserve">, опыт игры в ансамбле. Исходя из этого опыта, они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полученные знания,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в исполнительской практике. Параллельно с формированием практических умений и навыков уча</w:t>
      </w:r>
      <w:r w:rsidRPr="00B11A11">
        <w:rPr>
          <w:rFonts w:ascii="Times New Roman" w:hAnsi="Times New Roman" w:cs="Times New Roman"/>
          <w:sz w:val="28"/>
          <w:szCs w:val="28"/>
        </w:rPr>
        <w:t xml:space="preserve">щийся получает знания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Pr="00B11A11">
        <w:rPr>
          <w:rFonts w:ascii="Times New Roman" w:hAnsi="Times New Roman" w:cs="Times New Roman"/>
          <w:sz w:val="28"/>
          <w:szCs w:val="28"/>
        </w:rPr>
        <w:t xml:space="preserve"> грамоты</w:t>
      </w:r>
      <w:r>
        <w:rPr>
          <w:rFonts w:ascii="Times New Roman" w:hAnsi="Times New Roman" w:cs="Times New Roman"/>
          <w:sz w:val="28"/>
          <w:szCs w:val="28"/>
        </w:rPr>
        <w:t xml:space="preserve">, основы гармонии, которые применяются при </w:t>
      </w:r>
      <w:r w:rsidRPr="00B11A11">
        <w:rPr>
          <w:rFonts w:ascii="Times New Roman" w:hAnsi="Times New Roman" w:cs="Times New Roman"/>
          <w:sz w:val="28"/>
          <w:szCs w:val="28"/>
        </w:rPr>
        <w:t>подбор</w:t>
      </w:r>
      <w:r>
        <w:rPr>
          <w:rFonts w:ascii="Times New Roman" w:hAnsi="Times New Roman" w:cs="Times New Roman"/>
          <w:sz w:val="28"/>
          <w:szCs w:val="28"/>
        </w:rPr>
        <w:t>е на слух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</w:t>
      </w:r>
      <w:r w:rsidRPr="00B11A11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1A11">
        <w:rPr>
          <w:rFonts w:ascii="Times New Roman" w:hAnsi="Times New Roman" w:cs="Times New Roman"/>
          <w:sz w:val="28"/>
          <w:szCs w:val="28"/>
        </w:rPr>
        <w:t xml:space="preserve"> над качеством звука</w:t>
      </w:r>
      <w:r>
        <w:rPr>
          <w:rFonts w:ascii="Times New Roman" w:hAnsi="Times New Roman" w:cs="Times New Roman"/>
          <w:sz w:val="28"/>
          <w:szCs w:val="28"/>
        </w:rPr>
        <w:t xml:space="preserve"> зависят от индивидуальных способностей и возможностей учащихся, степени развития музыкального слуха и музыкально-игровых навыков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элементом обучения является </w:t>
      </w:r>
      <w:r w:rsidRPr="00B11A11">
        <w:rPr>
          <w:rFonts w:ascii="Times New Roman" w:hAnsi="Times New Roman" w:cs="Times New Roman"/>
          <w:sz w:val="28"/>
          <w:szCs w:val="28"/>
        </w:rPr>
        <w:t>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Default="000C7BE6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207128" w:rsidRDefault="000C7BE6" w:rsidP="007C1377">
      <w:pPr>
        <w:pStyle w:val="Heading11"/>
        <w:numPr>
          <w:ilvl w:val="0"/>
          <w:numId w:val="12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0C7BE6" w:rsidRDefault="000C7BE6" w:rsidP="00971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E6" w:rsidRPr="007C1377" w:rsidRDefault="000C7BE6" w:rsidP="007C1377">
      <w:pPr>
        <w:spacing w:line="240" w:lineRule="auto"/>
        <w:ind w:firstLine="426"/>
        <w:jc w:val="both"/>
        <w:rPr>
          <w:rFonts w:ascii="Times New Roman" w:hAnsi="Times New Roman" w:cs="Times New Roman"/>
          <w:b/>
          <w:i/>
          <w:spacing w:val="10"/>
          <w:sz w:val="28"/>
          <w:szCs w:val="28"/>
        </w:rPr>
      </w:pPr>
      <w:r w:rsidRPr="007C1377">
        <w:rPr>
          <w:rFonts w:ascii="Times New Roman" w:hAnsi="Times New Roman" w:cs="Times New Roman"/>
          <w:b/>
          <w:bCs/>
          <w:i/>
          <w:spacing w:val="-8"/>
          <w:sz w:val="28"/>
          <w:szCs w:val="28"/>
        </w:rPr>
        <w:t>1. Список рекомендуемой</w:t>
      </w:r>
      <w:r w:rsidRPr="007C137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C1377">
        <w:rPr>
          <w:rFonts w:ascii="Times New Roman" w:hAnsi="Times New Roman" w:cs="Times New Roman"/>
          <w:b/>
          <w:i/>
          <w:sz w:val="28"/>
          <w:szCs w:val="28"/>
        </w:rPr>
        <w:t>литературы</w:t>
      </w:r>
      <w:r w:rsidRPr="007C1377">
        <w:rPr>
          <w:rFonts w:ascii="Times New Roman" w:hAnsi="Times New Roman" w:cs="Times New Roman"/>
          <w:b/>
          <w:i/>
          <w:spacing w:val="10"/>
          <w:sz w:val="28"/>
          <w:szCs w:val="28"/>
        </w:rPr>
        <w:t>:</w:t>
      </w:r>
    </w:p>
    <w:p w:rsidR="000C7BE6" w:rsidRDefault="000C7BE6" w:rsidP="007C1377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7C137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Альбом для домашнего музицирования. Вып. 4, </w:t>
      </w:r>
      <w:r w:rsidRPr="007C1377">
        <w:rPr>
          <w:rFonts w:ascii="Times New Roman" w:hAnsi="Times New Roman" w:cs="Times New Roman"/>
          <w:sz w:val="28"/>
          <w:szCs w:val="28"/>
        </w:rPr>
        <w:t xml:space="preserve"> Сост. </w:t>
      </w:r>
      <w:r>
        <w:rPr>
          <w:rFonts w:ascii="Times New Roman" w:hAnsi="Times New Roman" w:cs="Times New Roman"/>
          <w:sz w:val="28"/>
          <w:szCs w:val="28"/>
        </w:rPr>
        <w:t>С. Мовчан., Москва, 1996</w:t>
      </w:r>
    </w:p>
    <w:p w:rsidR="000C7BE6" w:rsidRPr="007C1377" w:rsidRDefault="000C7BE6" w:rsidP="007C1377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Артоболевская А. Учебное пособие. Первая встреча с музыкой</w:t>
      </w:r>
    </w:p>
    <w:p w:rsidR="000C7BE6" w:rsidRPr="00E158D6" w:rsidRDefault="000C7BE6" w:rsidP="00E158D6">
      <w:pPr>
        <w:spacing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C13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Музыкальный альбом для фортепиано. Вып. 1, </w:t>
      </w:r>
      <w:r w:rsidRPr="007C1377">
        <w:rPr>
          <w:rFonts w:ascii="Times New Roman" w:hAnsi="Times New Roman" w:cs="Times New Roman"/>
          <w:sz w:val="28"/>
          <w:szCs w:val="28"/>
        </w:rPr>
        <w:t xml:space="preserve"> Сост. </w:t>
      </w:r>
      <w:r>
        <w:rPr>
          <w:rFonts w:ascii="Times New Roman" w:hAnsi="Times New Roman" w:cs="Times New Roman"/>
          <w:sz w:val="28"/>
          <w:szCs w:val="28"/>
        </w:rPr>
        <w:t>А. Руббах., Москва, 1996</w:t>
      </w:r>
    </w:p>
    <w:p w:rsidR="000C7BE6" w:rsidRDefault="000C7BE6" w:rsidP="007C1377">
      <w:pPr>
        <w:spacing w:line="240" w:lineRule="auto"/>
        <w:ind w:left="180" w:hanging="18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</w:t>
      </w:r>
      <w:r w:rsidRPr="007C1377">
        <w:rPr>
          <w:rFonts w:ascii="Times New Roman" w:hAnsi="Times New Roman" w:cs="Times New Roman"/>
          <w:spacing w:val="-2"/>
          <w:sz w:val="28"/>
          <w:szCs w:val="28"/>
        </w:rPr>
        <w:t>. Педагогический репертуар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ДМШ: Младшие классы. Пьесы в форме старинных танцев. Сост. М. Соколова, Москва, 1992</w:t>
      </w:r>
      <w:r w:rsidRPr="007C13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0C7BE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158D6">
        <w:rPr>
          <w:rFonts w:ascii="Times New Roman" w:hAnsi="Times New Roman"/>
          <w:sz w:val="28"/>
          <w:szCs w:val="28"/>
        </w:rPr>
        <w:t>Рыбкин Е. Озорные клавиши. Белгород 2004</w:t>
      </w:r>
    </w:p>
    <w:p w:rsidR="000C7BE6" w:rsidRPr="00E158D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0C7BE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158D6">
        <w:rPr>
          <w:rFonts w:ascii="Times New Roman" w:hAnsi="Times New Roman"/>
          <w:sz w:val="28"/>
          <w:szCs w:val="28"/>
        </w:rPr>
        <w:t xml:space="preserve">Смирнова Т.И. Фортепиано. </w:t>
      </w:r>
      <w:r>
        <w:rPr>
          <w:rFonts w:ascii="Times New Roman" w:hAnsi="Times New Roman"/>
          <w:sz w:val="28"/>
          <w:szCs w:val="28"/>
        </w:rPr>
        <w:t>Интенсивный курс. Пособие для преподавателей, детей и родителей</w:t>
      </w:r>
      <w:r w:rsidRPr="00E158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Тетрадь 1,2,3 </w:t>
      </w:r>
      <w:r w:rsidRPr="00E158D6">
        <w:rPr>
          <w:rFonts w:ascii="Times New Roman" w:hAnsi="Times New Roman"/>
          <w:sz w:val="28"/>
          <w:szCs w:val="28"/>
        </w:rPr>
        <w:t xml:space="preserve">Издательство </w:t>
      </w:r>
      <w:r>
        <w:rPr>
          <w:rFonts w:ascii="Times New Roman" w:hAnsi="Times New Roman"/>
          <w:sz w:val="28"/>
          <w:szCs w:val="28"/>
        </w:rPr>
        <w:t xml:space="preserve"> Риф </w:t>
      </w:r>
      <w:r w:rsidRPr="00E158D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Криптоголос</w:t>
      </w:r>
      <w:r w:rsidRPr="00E158D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Москва</w:t>
      </w:r>
      <w:r w:rsidRPr="00E158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1992 </w:t>
      </w:r>
      <w:r w:rsidRPr="00E158D6">
        <w:rPr>
          <w:rFonts w:ascii="Times New Roman" w:hAnsi="Times New Roman"/>
          <w:sz w:val="28"/>
          <w:szCs w:val="28"/>
        </w:rPr>
        <w:t>г.</w:t>
      </w:r>
    </w:p>
    <w:p w:rsidR="000C7BE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0C7BE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E158D6">
        <w:rPr>
          <w:rFonts w:ascii="Times New Roman" w:hAnsi="Times New Roman"/>
          <w:sz w:val="28"/>
          <w:szCs w:val="28"/>
        </w:rPr>
        <w:t>Смирнова Т.И. Фортепиано. Сост. О. Геталова, И. Вазная. Издательство «Композитор» Санкт – Петербург, 2006г.</w:t>
      </w:r>
    </w:p>
    <w:p w:rsidR="000C7BE6" w:rsidRPr="00E158D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0C7BE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E158D6">
        <w:rPr>
          <w:rFonts w:ascii="Times New Roman" w:hAnsi="Times New Roman"/>
          <w:sz w:val="28"/>
          <w:szCs w:val="28"/>
        </w:rPr>
        <w:t>Учебный репертуар для учеников I, II, III, IV кл. ДМШ Ред., сост. Б</w:t>
      </w:r>
      <w:r>
        <w:rPr>
          <w:rFonts w:ascii="Times New Roman" w:hAnsi="Times New Roman"/>
          <w:sz w:val="28"/>
          <w:szCs w:val="28"/>
        </w:rPr>
        <w:t>.</w:t>
      </w:r>
      <w:r w:rsidRPr="00E158D6">
        <w:rPr>
          <w:rFonts w:ascii="Times New Roman" w:hAnsi="Times New Roman"/>
          <w:sz w:val="28"/>
          <w:szCs w:val="28"/>
        </w:rPr>
        <w:t xml:space="preserve"> Милич Киев, 1970 </w:t>
      </w:r>
    </w:p>
    <w:p w:rsidR="000C7BE6" w:rsidRPr="00E158D6" w:rsidRDefault="000C7BE6" w:rsidP="00E158D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9. </w:t>
      </w:r>
      <w:r w:rsidRPr="007C1377">
        <w:rPr>
          <w:rFonts w:ascii="Times New Roman" w:hAnsi="Times New Roman" w:cs="Times New Roman"/>
          <w:spacing w:val="-2"/>
          <w:sz w:val="28"/>
          <w:szCs w:val="28"/>
        </w:rPr>
        <w:t xml:space="preserve">Чайковский П. 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>"</w:t>
      </w:r>
      <w:r>
        <w:rPr>
          <w:rFonts w:ascii="Times New Roman" w:hAnsi="Times New Roman" w:cs="Times New Roman"/>
          <w:spacing w:val="-2"/>
          <w:sz w:val="28"/>
          <w:szCs w:val="28"/>
        </w:rPr>
        <w:t>Детский альбом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" </w:t>
      </w:r>
      <w:r w:rsidRPr="007C1377">
        <w:rPr>
          <w:rFonts w:ascii="Times New Roman" w:hAnsi="Times New Roman" w:cs="Times New Roman"/>
          <w:sz w:val="28"/>
          <w:szCs w:val="28"/>
        </w:rPr>
        <w:t>–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C1377">
        <w:rPr>
          <w:rFonts w:ascii="Times New Roman" w:hAnsi="Times New Roman" w:cs="Times New Roman"/>
          <w:spacing w:val="-6"/>
          <w:sz w:val="28"/>
          <w:szCs w:val="28"/>
        </w:rPr>
        <w:t xml:space="preserve">М.: 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Музыка, </w:t>
      </w:r>
      <w:r w:rsidRPr="007C1377">
        <w:rPr>
          <w:rFonts w:ascii="Times New Roman" w:hAnsi="Times New Roman" w:cs="Times New Roman"/>
          <w:spacing w:val="4"/>
          <w:sz w:val="28"/>
          <w:szCs w:val="28"/>
        </w:rPr>
        <w:t xml:space="preserve"> 1983 </w:t>
      </w: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-29"/>
          <w:sz w:val="28"/>
          <w:szCs w:val="28"/>
        </w:rPr>
        <w:t xml:space="preserve">10. </w:t>
      </w:r>
      <w:r w:rsidRPr="007C1377">
        <w:rPr>
          <w:rFonts w:ascii="Times New Roman" w:hAnsi="Times New Roman" w:cs="Times New Roman"/>
          <w:spacing w:val="-29"/>
          <w:sz w:val="28"/>
          <w:szCs w:val="28"/>
        </w:rPr>
        <w:t>Школа</w:t>
      </w:r>
      <w:r w:rsidRPr="007C1377">
        <w:rPr>
          <w:rFonts w:ascii="Times New Roman" w:hAnsi="Times New Roman" w:cs="Times New Roman"/>
          <w:sz w:val="28"/>
          <w:szCs w:val="28"/>
        </w:rPr>
        <w:t xml:space="preserve"> 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игры на фортепиано Под общей ред. А. Николаева </w:t>
      </w:r>
      <w:r w:rsidRPr="007C1377">
        <w:rPr>
          <w:rFonts w:ascii="Times New Roman" w:hAnsi="Times New Roman" w:cs="Times New Roman"/>
          <w:sz w:val="28"/>
          <w:szCs w:val="28"/>
        </w:rPr>
        <w:t>–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C1377">
        <w:rPr>
          <w:rFonts w:ascii="Times New Roman" w:hAnsi="Times New Roman" w:cs="Times New Roman"/>
          <w:spacing w:val="-6"/>
          <w:sz w:val="28"/>
          <w:szCs w:val="28"/>
        </w:rPr>
        <w:t xml:space="preserve">М.: 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Музыка,  1974 </w:t>
      </w: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11. </w:t>
      </w:r>
      <w:r w:rsidRPr="007C1377">
        <w:rPr>
          <w:rFonts w:ascii="Times New Roman" w:hAnsi="Times New Roman" w:cs="Times New Roman"/>
          <w:spacing w:val="-2"/>
          <w:sz w:val="28"/>
          <w:szCs w:val="28"/>
        </w:rPr>
        <w:t xml:space="preserve">Шуман Р. "Альбом для </w:t>
      </w:r>
      <w:r w:rsidRPr="007C1377">
        <w:rPr>
          <w:rFonts w:ascii="Times New Roman" w:hAnsi="Times New Roman" w:cs="Times New Roman"/>
          <w:spacing w:val="-4"/>
          <w:sz w:val="28"/>
          <w:szCs w:val="28"/>
        </w:rPr>
        <w:t xml:space="preserve">юношества" </w:t>
      </w:r>
      <w:r w:rsidRPr="007C1377">
        <w:rPr>
          <w:rFonts w:ascii="Times New Roman" w:hAnsi="Times New Roman" w:cs="Times New Roman"/>
          <w:sz w:val="28"/>
          <w:szCs w:val="28"/>
        </w:rPr>
        <w:t>–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C1377">
        <w:rPr>
          <w:rFonts w:ascii="Times New Roman" w:hAnsi="Times New Roman" w:cs="Times New Roman"/>
          <w:spacing w:val="-6"/>
          <w:sz w:val="28"/>
          <w:szCs w:val="28"/>
        </w:rPr>
        <w:t xml:space="preserve">М.: </w:t>
      </w:r>
      <w:r w:rsidRPr="007C1377">
        <w:rPr>
          <w:rFonts w:ascii="Times New Roman" w:hAnsi="Times New Roman" w:cs="Times New Roman"/>
          <w:spacing w:val="2"/>
          <w:sz w:val="28"/>
          <w:szCs w:val="28"/>
        </w:rPr>
        <w:t xml:space="preserve">Музыка, </w:t>
      </w:r>
      <w:r w:rsidRPr="007C1377">
        <w:rPr>
          <w:rFonts w:ascii="Times New Roman" w:hAnsi="Times New Roman" w:cs="Times New Roman"/>
          <w:spacing w:val="-4"/>
          <w:sz w:val="28"/>
          <w:szCs w:val="28"/>
        </w:rPr>
        <w:t xml:space="preserve">1976 </w:t>
      </w: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7C1377">
        <w:rPr>
          <w:rFonts w:ascii="Times New Roman" w:hAnsi="Times New Roman" w:cs="Times New Roman"/>
          <w:sz w:val="28"/>
          <w:szCs w:val="28"/>
        </w:rPr>
        <w:t>Юному музыканту-пианисту: учебно-методическое пособие.      5 класс. Составители Г.Г. Цыганова, И.С. Королькова. – Ростов на Дону: Феникс, 2006.</w:t>
      </w: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7C1377">
        <w:rPr>
          <w:rFonts w:ascii="Times New Roman" w:hAnsi="Times New Roman" w:cs="Times New Roman"/>
          <w:sz w:val="28"/>
          <w:szCs w:val="28"/>
        </w:rPr>
        <w:t>Юному музыканту-пианисту: учебно-методическое пособие.     3 класс. Составители Г.Г. Цыганова, И.С. Королькова. – Ростов на Дону: Феникс, 2004.</w:t>
      </w:r>
    </w:p>
    <w:p w:rsidR="000C7BE6" w:rsidRPr="007C1377" w:rsidRDefault="000C7BE6" w:rsidP="007C1377">
      <w:p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7C1377">
        <w:rPr>
          <w:rFonts w:ascii="Times New Roman" w:hAnsi="Times New Roman" w:cs="Times New Roman"/>
          <w:sz w:val="28"/>
          <w:szCs w:val="28"/>
        </w:rPr>
        <w:t xml:space="preserve">Юному музыканту-пианисту: учебно-методическое пособие.      4 класс. Составители Г.Г. Цыганова, И.С.  Королькова. – Ростов на Дону: Феникс, 2004. </w:t>
      </w:r>
    </w:p>
    <w:p w:rsidR="000C7BE6" w:rsidRPr="00E158D6" w:rsidRDefault="000C7BE6" w:rsidP="00E158D6">
      <w:pPr>
        <w:spacing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E158D6">
        <w:rPr>
          <w:rFonts w:ascii="Times New Roman" w:hAnsi="Times New Roman" w:cs="Times New Roman"/>
          <w:sz w:val="28"/>
          <w:szCs w:val="28"/>
        </w:rPr>
        <w:t>Юному музыканту-пианисту. Ансамбли для фортепиано  4-5 классы. Составители Г.Г. Цыганова, И.С. Королькова. – Ростов на Дону: Феникс, 2004</w:t>
      </w:r>
    </w:p>
    <w:p w:rsidR="000C7BE6" w:rsidRPr="00B11A11" w:rsidRDefault="000C7BE6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BE6" w:rsidRPr="00B11A11" w:rsidRDefault="000C7BE6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BE6" w:rsidRPr="00B11A11" w:rsidRDefault="000C7BE6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BE6" w:rsidRPr="00B11A11" w:rsidRDefault="000C7BE6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BE6" w:rsidRPr="0037412D" w:rsidRDefault="000C7BE6" w:rsidP="005424A2">
      <w:pPr>
        <w:rPr>
          <w:rFonts w:ascii="Times New Roman" w:hAnsi="Times New Roman" w:cs="Times New Roman"/>
          <w:b/>
          <w:sz w:val="28"/>
          <w:szCs w:val="28"/>
        </w:rPr>
      </w:pPr>
    </w:p>
    <w:p w:rsidR="000C7BE6" w:rsidRPr="0037412D" w:rsidRDefault="000C7BE6" w:rsidP="00EF582C">
      <w:pPr>
        <w:rPr>
          <w:rFonts w:ascii="Times New Roman" w:hAnsi="Times New Roman" w:cs="Times New Roman"/>
          <w:sz w:val="28"/>
          <w:szCs w:val="28"/>
        </w:rPr>
      </w:pPr>
    </w:p>
    <w:p w:rsidR="000C7BE6" w:rsidRPr="0037412D" w:rsidRDefault="000C7BE6" w:rsidP="00EF582C">
      <w:pPr>
        <w:rPr>
          <w:rFonts w:ascii="Times New Roman" w:hAnsi="Times New Roman" w:cs="Times New Roman"/>
          <w:sz w:val="28"/>
          <w:szCs w:val="28"/>
        </w:rPr>
      </w:pPr>
    </w:p>
    <w:p w:rsidR="000C7BE6" w:rsidRPr="0037412D" w:rsidRDefault="000C7BE6">
      <w:pPr>
        <w:rPr>
          <w:rFonts w:ascii="Times New Roman" w:hAnsi="Times New Roman" w:cs="Times New Roman"/>
          <w:b/>
          <w:sz w:val="28"/>
          <w:szCs w:val="28"/>
        </w:rPr>
      </w:pPr>
    </w:p>
    <w:sectPr w:rsidR="000C7BE6" w:rsidRPr="0037412D" w:rsidSect="00CE53DE">
      <w:headerReference w:type="default" r:id="rId9"/>
      <w:footerReference w:type="even" r:id="rId10"/>
      <w:footerReference w:type="default" r:id="rId11"/>
      <w:pgSz w:w="11906" w:h="16838"/>
      <w:pgMar w:top="1134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BE6" w:rsidRDefault="000C7BE6" w:rsidP="009A327B">
      <w:pPr>
        <w:spacing w:after="0" w:line="240" w:lineRule="auto"/>
      </w:pPr>
      <w:r>
        <w:separator/>
      </w:r>
    </w:p>
  </w:endnote>
  <w:endnote w:type="continuationSeparator" w:id="0">
    <w:p w:rsidR="000C7BE6" w:rsidRDefault="000C7BE6" w:rsidP="009A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E6" w:rsidRDefault="000C7BE6" w:rsidP="00A66FBD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0C7BE6" w:rsidRDefault="000C7BE6" w:rsidP="00BB269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E6" w:rsidRDefault="000C7BE6" w:rsidP="00A66FBD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4</w:t>
    </w:r>
    <w:r>
      <w:rPr>
        <w:rStyle w:val="PageNumber"/>
        <w:rFonts w:cs="Calibri"/>
      </w:rPr>
      <w:fldChar w:fldCharType="end"/>
    </w:r>
  </w:p>
  <w:p w:rsidR="000C7BE6" w:rsidRDefault="000C7BE6" w:rsidP="00BB269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BE6" w:rsidRDefault="000C7BE6" w:rsidP="009A327B">
      <w:pPr>
        <w:spacing w:after="0" w:line="240" w:lineRule="auto"/>
      </w:pPr>
      <w:r>
        <w:separator/>
      </w:r>
    </w:p>
  </w:footnote>
  <w:footnote w:type="continuationSeparator" w:id="0">
    <w:p w:rsidR="000C7BE6" w:rsidRDefault="000C7BE6" w:rsidP="009A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BE6" w:rsidRDefault="000C7BE6">
    <w:pPr>
      <w:pStyle w:val="Header"/>
      <w:jc w:val="center"/>
    </w:pPr>
    <w:fldSimple w:instr=" PAGE   \* MERGEFORMAT ">
      <w:r>
        <w:rPr>
          <w:noProof/>
        </w:rPr>
        <w:t>4</w:t>
      </w:r>
    </w:fldSimple>
  </w:p>
  <w:p w:rsidR="000C7BE6" w:rsidRDefault="000C7BE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04210"/>
    <w:multiLevelType w:val="hybridMultilevel"/>
    <w:tmpl w:val="89D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803803"/>
    <w:multiLevelType w:val="hybridMultilevel"/>
    <w:tmpl w:val="A4085636"/>
    <w:lvl w:ilvl="0" w:tplc="907EBC20">
      <w:start w:val="6"/>
      <w:numFmt w:val="upperRoman"/>
      <w:lvlText w:val="%1."/>
      <w:lvlJc w:val="left"/>
      <w:pPr>
        <w:tabs>
          <w:tab w:val="num" w:pos="1855"/>
        </w:tabs>
        <w:ind w:left="1855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8">
    <w:nsid w:val="4B0D6E62"/>
    <w:multiLevelType w:val="hybridMultilevel"/>
    <w:tmpl w:val="6DFA9C54"/>
    <w:lvl w:ilvl="0" w:tplc="1C425A30">
      <w:start w:val="2"/>
      <w:numFmt w:val="decimal"/>
      <w:lvlText w:val="%1."/>
      <w:lvlJc w:val="left"/>
      <w:pPr>
        <w:ind w:left="3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  <w:rPr>
        <w:rFonts w:cs="Times New Roman"/>
      </w:rPr>
    </w:lvl>
  </w:abstractNum>
  <w:abstractNum w:abstractNumId="9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10">
    <w:nsid w:val="5A971B1F"/>
    <w:multiLevelType w:val="hybridMultilevel"/>
    <w:tmpl w:val="048E00F2"/>
    <w:lvl w:ilvl="0" w:tplc="0419000F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8640"/>
        </w:tabs>
        <w:ind w:left="86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9360"/>
        </w:tabs>
        <w:ind w:left="9360" w:hanging="360"/>
      </w:pPr>
      <w:rPr>
        <w:rFonts w:cs="Times New Roman"/>
      </w:rPr>
    </w:lvl>
  </w:abstractNum>
  <w:abstractNum w:abstractNumId="11">
    <w:nsid w:val="5DAB29F7"/>
    <w:multiLevelType w:val="hybridMultilevel"/>
    <w:tmpl w:val="CBAABBC4"/>
    <w:lvl w:ilvl="0" w:tplc="004253BC">
      <w:start w:val="1"/>
      <w:numFmt w:val="decimal"/>
      <w:lvlText w:val="%1."/>
      <w:lvlJc w:val="left"/>
      <w:pPr>
        <w:ind w:left="5464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2"/>
  </w:num>
  <w:num w:numId="5">
    <w:abstractNumId w:val="12"/>
  </w:num>
  <w:num w:numId="6">
    <w:abstractNumId w:val="9"/>
  </w:num>
  <w:num w:numId="7">
    <w:abstractNumId w:val="11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4D2D"/>
    <w:rsid w:val="0000015A"/>
    <w:rsid w:val="00004BDE"/>
    <w:rsid w:val="0002229B"/>
    <w:rsid w:val="00044B12"/>
    <w:rsid w:val="000804C1"/>
    <w:rsid w:val="00096976"/>
    <w:rsid w:val="000A11F7"/>
    <w:rsid w:val="000C7BE6"/>
    <w:rsid w:val="000D04E1"/>
    <w:rsid w:val="000D1F54"/>
    <w:rsid w:val="000F367D"/>
    <w:rsid w:val="00101748"/>
    <w:rsid w:val="00110670"/>
    <w:rsid w:val="001133B9"/>
    <w:rsid w:val="001205BB"/>
    <w:rsid w:val="00125740"/>
    <w:rsid w:val="00145A2A"/>
    <w:rsid w:val="00182BE8"/>
    <w:rsid w:val="0018505A"/>
    <w:rsid w:val="00195C1E"/>
    <w:rsid w:val="001B146D"/>
    <w:rsid w:val="001D6EC5"/>
    <w:rsid w:val="001F2411"/>
    <w:rsid w:val="001F3383"/>
    <w:rsid w:val="002026E3"/>
    <w:rsid w:val="00207128"/>
    <w:rsid w:val="00217CBD"/>
    <w:rsid w:val="0022374F"/>
    <w:rsid w:val="0022619E"/>
    <w:rsid w:val="002333C1"/>
    <w:rsid w:val="002347F9"/>
    <w:rsid w:val="00241850"/>
    <w:rsid w:val="00250C6E"/>
    <w:rsid w:val="00254BA7"/>
    <w:rsid w:val="00255BE0"/>
    <w:rsid w:val="00283BAF"/>
    <w:rsid w:val="0028535B"/>
    <w:rsid w:val="00294D57"/>
    <w:rsid w:val="002B60C7"/>
    <w:rsid w:val="002C0732"/>
    <w:rsid w:val="002D0468"/>
    <w:rsid w:val="002D2F25"/>
    <w:rsid w:val="002D304E"/>
    <w:rsid w:val="002E4A01"/>
    <w:rsid w:val="002F5015"/>
    <w:rsid w:val="00304364"/>
    <w:rsid w:val="00304937"/>
    <w:rsid w:val="00305D15"/>
    <w:rsid w:val="00306621"/>
    <w:rsid w:val="00313C19"/>
    <w:rsid w:val="00314AA7"/>
    <w:rsid w:val="00314D2D"/>
    <w:rsid w:val="00325357"/>
    <w:rsid w:val="003253C5"/>
    <w:rsid w:val="00330127"/>
    <w:rsid w:val="00332041"/>
    <w:rsid w:val="00332F6B"/>
    <w:rsid w:val="003345A6"/>
    <w:rsid w:val="003512A8"/>
    <w:rsid w:val="003668C3"/>
    <w:rsid w:val="0037412D"/>
    <w:rsid w:val="0038287F"/>
    <w:rsid w:val="003B49F9"/>
    <w:rsid w:val="003B74BE"/>
    <w:rsid w:val="003C2ACB"/>
    <w:rsid w:val="003D123D"/>
    <w:rsid w:val="003D42ED"/>
    <w:rsid w:val="003E2D8C"/>
    <w:rsid w:val="003E4F8C"/>
    <w:rsid w:val="003E66F5"/>
    <w:rsid w:val="003F3EDC"/>
    <w:rsid w:val="003F536E"/>
    <w:rsid w:val="00402106"/>
    <w:rsid w:val="004140AA"/>
    <w:rsid w:val="00437D8C"/>
    <w:rsid w:val="00454232"/>
    <w:rsid w:val="00454A56"/>
    <w:rsid w:val="0045692B"/>
    <w:rsid w:val="00456E97"/>
    <w:rsid w:val="00457037"/>
    <w:rsid w:val="004648AC"/>
    <w:rsid w:val="00467C44"/>
    <w:rsid w:val="004836AE"/>
    <w:rsid w:val="004975F7"/>
    <w:rsid w:val="004A5BCB"/>
    <w:rsid w:val="004C77BB"/>
    <w:rsid w:val="004D16BE"/>
    <w:rsid w:val="004E1FEF"/>
    <w:rsid w:val="004E2829"/>
    <w:rsid w:val="0051037E"/>
    <w:rsid w:val="00514572"/>
    <w:rsid w:val="005424A2"/>
    <w:rsid w:val="00547B7D"/>
    <w:rsid w:val="005523C5"/>
    <w:rsid w:val="005531C7"/>
    <w:rsid w:val="005570A2"/>
    <w:rsid w:val="005775EE"/>
    <w:rsid w:val="00582ED7"/>
    <w:rsid w:val="00596E63"/>
    <w:rsid w:val="00597D7B"/>
    <w:rsid w:val="005A1128"/>
    <w:rsid w:val="005B44A3"/>
    <w:rsid w:val="005D2388"/>
    <w:rsid w:val="005F0593"/>
    <w:rsid w:val="005F1EAC"/>
    <w:rsid w:val="005F2F0D"/>
    <w:rsid w:val="005F4620"/>
    <w:rsid w:val="005F4761"/>
    <w:rsid w:val="006028BD"/>
    <w:rsid w:val="00635A08"/>
    <w:rsid w:val="00647E72"/>
    <w:rsid w:val="0065621C"/>
    <w:rsid w:val="00666253"/>
    <w:rsid w:val="00672D44"/>
    <w:rsid w:val="006915A0"/>
    <w:rsid w:val="006A2DDC"/>
    <w:rsid w:val="006A391C"/>
    <w:rsid w:val="006A4D20"/>
    <w:rsid w:val="006B59F2"/>
    <w:rsid w:val="006B5D98"/>
    <w:rsid w:val="006C2B75"/>
    <w:rsid w:val="006C39A0"/>
    <w:rsid w:val="006D5371"/>
    <w:rsid w:val="006E79D3"/>
    <w:rsid w:val="006F6763"/>
    <w:rsid w:val="00705CC7"/>
    <w:rsid w:val="00725397"/>
    <w:rsid w:val="0073090A"/>
    <w:rsid w:val="0075403A"/>
    <w:rsid w:val="00761D59"/>
    <w:rsid w:val="00765303"/>
    <w:rsid w:val="00770759"/>
    <w:rsid w:val="00774674"/>
    <w:rsid w:val="007A700A"/>
    <w:rsid w:val="007C1377"/>
    <w:rsid w:val="007D1076"/>
    <w:rsid w:val="007E6EB8"/>
    <w:rsid w:val="007F2165"/>
    <w:rsid w:val="0080262F"/>
    <w:rsid w:val="00820F94"/>
    <w:rsid w:val="008368E4"/>
    <w:rsid w:val="0084001E"/>
    <w:rsid w:val="0084748A"/>
    <w:rsid w:val="00862333"/>
    <w:rsid w:val="00871705"/>
    <w:rsid w:val="008742BB"/>
    <w:rsid w:val="00882D6E"/>
    <w:rsid w:val="008830D4"/>
    <w:rsid w:val="0088515D"/>
    <w:rsid w:val="00885B6A"/>
    <w:rsid w:val="0089126C"/>
    <w:rsid w:val="008966C7"/>
    <w:rsid w:val="008A4187"/>
    <w:rsid w:val="008C32CB"/>
    <w:rsid w:val="008C492B"/>
    <w:rsid w:val="00902E7F"/>
    <w:rsid w:val="009177ED"/>
    <w:rsid w:val="00927F22"/>
    <w:rsid w:val="00942910"/>
    <w:rsid w:val="00966799"/>
    <w:rsid w:val="00967681"/>
    <w:rsid w:val="00971309"/>
    <w:rsid w:val="00971DB8"/>
    <w:rsid w:val="009963D7"/>
    <w:rsid w:val="009A327B"/>
    <w:rsid w:val="009A6C8C"/>
    <w:rsid w:val="009B15BB"/>
    <w:rsid w:val="009B20BA"/>
    <w:rsid w:val="009C1735"/>
    <w:rsid w:val="009C6B35"/>
    <w:rsid w:val="009E43C7"/>
    <w:rsid w:val="00A1006F"/>
    <w:rsid w:val="00A20C42"/>
    <w:rsid w:val="00A42540"/>
    <w:rsid w:val="00A51B60"/>
    <w:rsid w:val="00A56BEC"/>
    <w:rsid w:val="00A60C8B"/>
    <w:rsid w:val="00A66FBD"/>
    <w:rsid w:val="00A672C6"/>
    <w:rsid w:val="00A76F35"/>
    <w:rsid w:val="00A8197D"/>
    <w:rsid w:val="00AB2251"/>
    <w:rsid w:val="00AB484B"/>
    <w:rsid w:val="00AC6F54"/>
    <w:rsid w:val="00AE2413"/>
    <w:rsid w:val="00AF6228"/>
    <w:rsid w:val="00B03372"/>
    <w:rsid w:val="00B11A11"/>
    <w:rsid w:val="00B34FDE"/>
    <w:rsid w:val="00B438E7"/>
    <w:rsid w:val="00B62330"/>
    <w:rsid w:val="00B62EF0"/>
    <w:rsid w:val="00B838FB"/>
    <w:rsid w:val="00BA4CD6"/>
    <w:rsid w:val="00BB269A"/>
    <w:rsid w:val="00BD29AE"/>
    <w:rsid w:val="00BD76C8"/>
    <w:rsid w:val="00BF5B04"/>
    <w:rsid w:val="00BF7920"/>
    <w:rsid w:val="00C01F80"/>
    <w:rsid w:val="00C042CE"/>
    <w:rsid w:val="00C055FD"/>
    <w:rsid w:val="00C15AFA"/>
    <w:rsid w:val="00C2502D"/>
    <w:rsid w:val="00C2507C"/>
    <w:rsid w:val="00C2587D"/>
    <w:rsid w:val="00C26BF5"/>
    <w:rsid w:val="00C364E2"/>
    <w:rsid w:val="00C60502"/>
    <w:rsid w:val="00C72CF3"/>
    <w:rsid w:val="00C77C4E"/>
    <w:rsid w:val="00C865D0"/>
    <w:rsid w:val="00C94D18"/>
    <w:rsid w:val="00C956F7"/>
    <w:rsid w:val="00CA01D5"/>
    <w:rsid w:val="00CB2ABE"/>
    <w:rsid w:val="00CB38E3"/>
    <w:rsid w:val="00CD120E"/>
    <w:rsid w:val="00CD6E67"/>
    <w:rsid w:val="00CE53DE"/>
    <w:rsid w:val="00CF665D"/>
    <w:rsid w:val="00D21728"/>
    <w:rsid w:val="00D24900"/>
    <w:rsid w:val="00D35D8F"/>
    <w:rsid w:val="00D448A2"/>
    <w:rsid w:val="00D44C95"/>
    <w:rsid w:val="00D52F43"/>
    <w:rsid w:val="00D63ED0"/>
    <w:rsid w:val="00D704F6"/>
    <w:rsid w:val="00D7700B"/>
    <w:rsid w:val="00D77050"/>
    <w:rsid w:val="00D8004B"/>
    <w:rsid w:val="00DA12CD"/>
    <w:rsid w:val="00DB1FEB"/>
    <w:rsid w:val="00DB3E28"/>
    <w:rsid w:val="00DC1D6E"/>
    <w:rsid w:val="00DC3D64"/>
    <w:rsid w:val="00DD71E1"/>
    <w:rsid w:val="00DE42AC"/>
    <w:rsid w:val="00DF798D"/>
    <w:rsid w:val="00E14A9D"/>
    <w:rsid w:val="00E158D6"/>
    <w:rsid w:val="00E33298"/>
    <w:rsid w:val="00E37C0C"/>
    <w:rsid w:val="00E4165C"/>
    <w:rsid w:val="00E466EB"/>
    <w:rsid w:val="00E602CB"/>
    <w:rsid w:val="00E649B9"/>
    <w:rsid w:val="00E6636B"/>
    <w:rsid w:val="00E7156E"/>
    <w:rsid w:val="00E7650D"/>
    <w:rsid w:val="00E83648"/>
    <w:rsid w:val="00E9452D"/>
    <w:rsid w:val="00E94B09"/>
    <w:rsid w:val="00EA7BBC"/>
    <w:rsid w:val="00EC2538"/>
    <w:rsid w:val="00ED0219"/>
    <w:rsid w:val="00EE19F0"/>
    <w:rsid w:val="00EE4CDC"/>
    <w:rsid w:val="00EF26BE"/>
    <w:rsid w:val="00EF582C"/>
    <w:rsid w:val="00F30958"/>
    <w:rsid w:val="00F33B73"/>
    <w:rsid w:val="00F35C5A"/>
    <w:rsid w:val="00F40101"/>
    <w:rsid w:val="00F52D66"/>
    <w:rsid w:val="00F5511F"/>
    <w:rsid w:val="00F5593B"/>
    <w:rsid w:val="00F61CDC"/>
    <w:rsid w:val="00F661D1"/>
    <w:rsid w:val="00F73908"/>
    <w:rsid w:val="00F747D9"/>
    <w:rsid w:val="00F90208"/>
    <w:rsid w:val="00FA35D4"/>
    <w:rsid w:val="00FD2144"/>
    <w:rsid w:val="00FD322C"/>
    <w:rsid w:val="00FD7A4F"/>
    <w:rsid w:val="00FD7D9C"/>
    <w:rsid w:val="00FF7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0A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04E1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D04E1"/>
    <w:rPr>
      <w:rFonts w:eastAsia="Times New Roman" w:cs="Times New Roman"/>
      <w:sz w:val="24"/>
    </w:rPr>
  </w:style>
  <w:style w:type="paragraph" w:styleId="Header">
    <w:name w:val="header"/>
    <w:basedOn w:val="Normal"/>
    <w:link w:val="HeaderChar"/>
    <w:uiPriority w:val="99"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Footer">
    <w:name w:val="footer"/>
    <w:basedOn w:val="Normal"/>
    <w:link w:val="FooterChar"/>
    <w:uiPriority w:val="99"/>
    <w:semiHidden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0D04E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D04E1"/>
    <w:rPr>
      <w:rFonts w:eastAsia="Times New Roman" w:cs="Times New Roman"/>
      <w:sz w:val="24"/>
    </w:rPr>
  </w:style>
  <w:style w:type="paragraph" w:customStyle="1" w:styleId="Body1">
    <w:name w:val="Body 1"/>
    <w:uiPriority w:val="99"/>
    <w:rsid w:val="00C77C4E"/>
    <w:rPr>
      <w:rFonts w:ascii="Helvetica" w:hAnsi="Helvetica"/>
      <w:color w:val="000000"/>
      <w:sz w:val="24"/>
      <w:szCs w:val="20"/>
      <w:lang w:val="en-US"/>
    </w:rPr>
  </w:style>
  <w:style w:type="paragraph" w:styleId="NoSpacing">
    <w:name w:val="No Spacing"/>
    <w:uiPriority w:val="99"/>
    <w:qFormat/>
    <w:rsid w:val="00FD7D9C"/>
    <w:rPr>
      <w:rFonts w:ascii="Calibri" w:hAnsi="Calibri"/>
      <w:lang w:eastAsia="en-US"/>
    </w:rPr>
  </w:style>
  <w:style w:type="paragraph" w:customStyle="1" w:styleId="Standard">
    <w:name w:val="Standard"/>
    <w:uiPriority w:val="99"/>
    <w:rsid w:val="00FD7D9C"/>
    <w:pPr>
      <w:suppressAutoHyphens/>
      <w:autoSpaceDN w:val="0"/>
    </w:pPr>
    <w:rPr>
      <w:rFonts w:cs="Tahoma"/>
      <w:kern w:val="3"/>
      <w:sz w:val="28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FD7D9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Emphasis">
    <w:name w:val="Emphasis"/>
    <w:basedOn w:val="DefaultParagraphFont"/>
    <w:uiPriority w:val="99"/>
    <w:qFormat/>
    <w:rsid w:val="00FD7D9C"/>
    <w:rPr>
      <w:rFonts w:cs="Times New Roman"/>
      <w:i/>
    </w:rPr>
  </w:style>
  <w:style w:type="paragraph" w:customStyle="1" w:styleId="1">
    <w:name w:val="Абзац списка1"/>
    <w:basedOn w:val="Normal"/>
    <w:uiPriority w:val="99"/>
    <w:rsid w:val="00FD7D9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styleId="PageNumber">
    <w:name w:val="page number"/>
    <w:basedOn w:val="DefaultParagraphFont"/>
    <w:uiPriority w:val="99"/>
    <w:rsid w:val="00BB269A"/>
    <w:rPr>
      <w:rFonts w:cs="Times New Roman"/>
    </w:rPr>
  </w:style>
  <w:style w:type="paragraph" w:customStyle="1" w:styleId="10">
    <w:name w:val="Без интервала1"/>
    <w:uiPriority w:val="99"/>
    <w:rsid w:val="00A76F35"/>
    <w:rPr>
      <w:sz w:val="28"/>
      <w:lang w:eastAsia="en-US"/>
    </w:rPr>
  </w:style>
  <w:style w:type="paragraph" w:customStyle="1" w:styleId="Heading11">
    <w:name w:val="Heading 11"/>
    <w:basedOn w:val="Normal"/>
    <w:uiPriority w:val="99"/>
    <w:rsid w:val="007C1377"/>
    <w:pPr>
      <w:widowControl w:val="0"/>
      <w:suppressAutoHyphens w:val="0"/>
      <w:autoSpaceDE w:val="0"/>
      <w:autoSpaceDN w:val="0"/>
      <w:adjustRightInd w:val="0"/>
      <w:spacing w:after="0" w:line="240" w:lineRule="auto"/>
      <w:ind w:left="821"/>
      <w:outlineLvl w:val="0"/>
    </w:pPr>
    <w:rPr>
      <w:rFonts w:ascii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45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405</TotalTime>
  <Pages>18</Pages>
  <Words>3611</Words>
  <Characters>20584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2014-08-21T12:12:00Z</cp:lastPrinted>
  <dcterms:created xsi:type="dcterms:W3CDTF">2014-02-19T14:30:00Z</dcterms:created>
  <dcterms:modified xsi:type="dcterms:W3CDTF">2015-08-13T18:38:00Z</dcterms:modified>
</cp:coreProperties>
</file>